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6170B6" w14:textId="77777777" w:rsidR="00715235" w:rsidRDefault="00E711D1" w:rsidP="0091480B">
      <w:pPr>
        <w:pStyle w:val="FFNTitredudocument"/>
      </w:pPr>
      <w:bookmarkStart w:id="0" w:name="_GoBack"/>
      <w:bookmarkEnd w:id="0"/>
      <w:r>
        <w:t>Offre d’EMPLOI</w:t>
      </w:r>
    </w:p>
    <w:p w14:paraId="012DBCDB" w14:textId="144C38B0" w:rsidR="00C118B1" w:rsidRPr="00B875F2" w:rsidRDefault="00D64489" w:rsidP="00C118B1">
      <w:pPr>
        <w:pStyle w:val="FFNSous-titredudocument"/>
        <w:rPr>
          <w:szCs w:val="36"/>
        </w:rPr>
      </w:pPr>
      <w:r>
        <w:rPr>
          <w:b/>
          <w:caps/>
          <w:noProof/>
          <w:color w:val="E60080" w:themeColor="text2"/>
          <w:szCs w:val="36"/>
        </w:rPr>
        <w:t>Community</w:t>
      </w:r>
      <w:r w:rsidR="00B875F2" w:rsidRPr="00B875F2">
        <w:rPr>
          <w:b/>
          <w:caps/>
          <w:noProof/>
          <w:color w:val="E60080" w:themeColor="text2"/>
          <w:szCs w:val="36"/>
        </w:rPr>
        <w:t xml:space="preserve"> </w:t>
      </w:r>
      <w:r w:rsidR="00EC627E">
        <w:rPr>
          <w:b/>
          <w:caps/>
          <w:noProof/>
          <w:color w:val="E60080" w:themeColor="text2"/>
          <w:szCs w:val="36"/>
        </w:rPr>
        <w:t xml:space="preserve">Relations </w:t>
      </w:r>
      <w:r w:rsidR="00B875F2" w:rsidRPr="00B875F2">
        <w:rPr>
          <w:b/>
          <w:caps/>
          <w:noProof/>
          <w:color w:val="E60080" w:themeColor="text2"/>
          <w:szCs w:val="36"/>
        </w:rPr>
        <w:t>MANAGER</w:t>
      </w:r>
    </w:p>
    <w:p w14:paraId="52B2BCA7" w14:textId="77777777" w:rsidR="00B875F2" w:rsidRDefault="00E711D1" w:rsidP="00B875F2">
      <w:pPr>
        <w:autoSpaceDE w:val="0"/>
        <w:autoSpaceDN w:val="0"/>
        <w:adjustRightInd w:val="0"/>
        <w:spacing w:line="360" w:lineRule="auto"/>
        <w:jc w:val="both"/>
        <w:rPr>
          <w:rFonts w:cs="Arial"/>
          <w:szCs w:val="24"/>
        </w:rPr>
      </w:pPr>
      <w:r w:rsidRPr="00E711D1">
        <w:rPr>
          <w:rFonts w:cs="Arial"/>
          <w:szCs w:val="24"/>
        </w:rPr>
        <w:t xml:space="preserve">La Fondation Friedrich Naumann pour la Liberté est une fondation </w:t>
      </w:r>
      <w:r>
        <w:rPr>
          <w:rFonts w:cs="Arial"/>
          <w:szCs w:val="24"/>
        </w:rPr>
        <w:t xml:space="preserve">politique allemande qui a pour mission la </w:t>
      </w:r>
      <w:r w:rsidRPr="00E711D1">
        <w:rPr>
          <w:rFonts w:cs="Arial"/>
          <w:szCs w:val="24"/>
        </w:rPr>
        <w:t xml:space="preserve">promotion des droits de </w:t>
      </w:r>
      <w:r w:rsidR="00B875F2">
        <w:rPr>
          <w:rFonts w:cs="Arial"/>
          <w:szCs w:val="24"/>
        </w:rPr>
        <w:t>l’homme et d’une</w:t>
      </w:r>
      <w:r w:rsidR="007321E1">
        <w:rPr>
          <w:rFonts w:cs="Arial"/>
          <w:szCs w:val="24"/>
        </w:rPr>
        <w:t xml:space="preserve"> société civile</w:t>
      </w:r>
      <w:r w:rsidR="00B875F2">
        <w:rPr>
          <w:rFonts w:cs="Arial"/>
          <w:szCs w:val="24"/>
        </w:rPr>
        <w:t xml:space="preserve"> forte</w:t>
      </w:r>
      <w:r w:rsidR="007321E1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 xml:space="preserve">En </w:t>
      </w:r>
      <w:r w:rsidRPr="00E711D1">
        <w:rPr>
          <w:rFonts w:cs="Arial"/>
          <w:szCs w:val="24"/>
        </w:rPr>
        <w:t xml:space="preserve">collaboration avec des organisations partenaires marocaines, </w:t>
      </w:r>
      <w:r w:rsidR="007321E1">
        <w:rPr>
          <w:rFonts w:cs="Arial"/>
          <w:szCs w:val="24"/>
        </w:rPr>
        <w:t xml:space="preserve">elle réalise des projets innovants dans les domaines de la citoyenneté, l’entrepreneuriat, les arts et le développement durable. </w:t>
      </w:r>
      <w:r>
        <w:rPr>
          <w:rFonts w:cs="Arial"/>
          <w:szCs w:val="24"/>
        </w:rPr>
        <w:t xml:space="preserve">Le </w:t>
      </w:r>
      <w:r w:rsidRPr="00E711D1">
        <w:rPr>
          <w:rFonts w:cs="Arial"/>
          <w:szCs w:val="24"/>
        </w:rPr>
        <w:t xml:space="preserve">bureau Rabat fait partie d’un réseau </w:t>
      </w:r>
      <w:r>
        <w:rPr>
          <w:rFonts w:cs="Arial"/>
          <w:szCs w:val="24"/>
        </w:rPr>
        <w:t>mondial</w:t>
      </w:r>
      <w:r w:rsidR="00B875F2">
        <w:rPr>
          <w:rFonts w:cs="Arial"/>
          <w:szCs w:val="24"/>
        </w:rPr>
        <w:t xml:space="preserve"> d’environ 40 bureaux.</w:t>
      </w:r>
    </w:p>
    <w:p w14:paraId="4074DB25" w14:textId="173BFD49" w:rsidR="00184F85" w:rsidRDefault="00D64489" w:rsidP="00053082">
      <w:pPr>
        <w:autoSpaceDE w:val="0"/>
        <w:autoSpaceDN w:val="0"/>
        <w:adjustRightInd w:val="0"/>
        <w:spacing w:after="0"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Nous cherchons </w:t>
      </w:r>
      <w:r w:rsidRPr="00D64489">
        <w:rPr>
          <w:rFonts w:cs="Arial"/>
          <w:b/>
          <w:szCs w:val="24"/>
        </w:rPr>
        <w:t xml:space="preserve">un(e) </w:t>
      </w:r>
      <w:proofErr w:type="spellStart"/>
      <w:r w:rsidRPr="00D64489">
        <w:rPr>
          <w:rFonts w:cs="Arial"/>
          <w:b/>
          <w:szCs w:val="24"/>
        </w:rPr>
        <w:t>Community</w:t>
      </w:r>
      <w:proofErr w:type="spellEnd"/>
      <w:r w:rsidR="00C761BB">
        <w:rPr>
          <w:rFonts w:cs="Arial"/>
          <w:b/>
          <w:szCs w:val="24"/>
        </w:rPr>
        <w:t xml:space="preserve"> Relations</w:t>
      </w:r>
      <w:r w:rsidR="00B875F2" w:rsidRPr="00D64489">
        <w:rPr>
          <w:rFonts w:cs="Arial"/>
          <w:b/>
          <w:szCs w:val="24"/>
        </w:rPr>
        <w:t xml:space="preserve"> Manager</w:t>
      </w:r>
      <w:r w:rsidR="00A03ED1">
        <w:rPr>
          <w:rFonts w:cs="Arial"/>
          <w:szCs w:val="24"/>
        </w:rPr>
        <w:t xml:space="preserve"> </w:t>
      </w:r>
      <w:r w:rsidR="00EC627E">
        <w:rPr>
          <w:rFonts w:cs="Arial"/>
          <w:szCs w:val="24"/>
        </w:rPr>
        <w:t xml:space="preserve">qui captive l’esprit de la fondation dans son </w:t>
      </w:r>
      <w:proofErr w:type="spellStart"/>
      <w:r w:rsidR="00EC627E">
        <w:rPr>
          <w:rFonts w:cs="Arial"/>
          <w:szCs w:val="24"/>
        </w:rPr>
        <w:t>branding</w:t>
      </w:r>
      <w:proofErr w:type="spellEnd"/>
      <w:r w:rsidR="00EC627E">
        <w:rPr>
          <w:rFonts w:cs="Arial"/>
          <w:szCs w:val="24"/>
        </w:rPr>
        <w:t xml:space="preserve"> on et off digital. Le</w:t>
      </w:r>
      <w:r w:rsidR="00727A8F" w:rsidRPr="00727A8F">
        <w:rPr>
          <w:szCs w:val="22"/>
        </w:rPr>
        <w:t xml:space="preserve"> poste est régi par le droit marocain sous un contrat à</w:t>
      </w:r>
      <w:r w:rsidR="00EC627E">
        <w:rPr>
          <w:szCs w:val="22"/>
          <w:lang w:eastAsia="fr-FR"/>
        </w:rPr>
        <w:t xml:space="preserve"> durée </w:t>
      </w:r>
      <w:proofErr w:type="gramStart"/>
      <w:r w:rsidR="00EC627E">
        <w:rPr>
          <w:szCs w:val="22"/>
          <w:lang w:eastAsia="fr-FR"/>
        </w:rPr>
        <w:t>déterminée</w:t>
      </w:r>
      <w:proofErr w:type="gramEnd"/>
      <w:r w:rsidR="00EC627E">
        <w:rPr>
          <w:szCs w:val="22"/>
          <w:lang w:eastAsia="fr-FR"/>
        </w:rPr>
        <w:t xml:space="preserve"> (CDD) et est basé à Rabat.</w:t>
      </w:r>
    </w:p>
    <w:p w14:paraId="5E07EDD6" w14:textId="6F216863" w:rsidR="00E711D1" w:rsidRDefault="00B875F2" w:rsidP="00053082">
      <w:pPr>
        <w:pStyle w:val="Heading2"/>
        <w:numPr>
          <w:ilvl w:val="0"/>
          <w:numId w:val="0"/>
        </w:numPr>
        <w:ind w:left="576" w:hanging="576"/>
      </w:pPr>
      <w:r>
        <w:t>DESCRIPTI</w:t>
      </w:r>
      <w:r w:rsidR="00053082">
        <w:t>ON</w:t>
      </w:r>
      <w:r>
        <w:t xml:space="preserve"> DU POSTE</w:t>
      </w:r>
    </w:p>
    <w:p w14:paraId="713C0AF3" w14:textId="73842B1A" w:rsidR="00727A8F" w:rsidRPr="00933025" w:rsidRDefault="00D64489" w:rsidP="00727A8F">
      <w:pPr>
        <w:spacing w:line="360" w:lineRule="auto"/>
        <w:rPr>
          <w:b/>
          <w:color w:val="E6007E"/>
        </w:rPr>
      </w:pPr>
      <w:r>
        <w:rPr>
          <w:b/>
          <w:color w:val="E6007E"/>
        </w:rPr>
        <w:t xml:space="preserve">Le/la </w:t>
      </w:r>
      <w:proofErr w:type="spellStart"/>
      <w:r w:rsidR="009E50B1">
        <w:rPr>
          <w:b/>
          <w:color w:val="E6007E"/>
        </w:rPr>
        <w:t>community</w:t>
      </w:r>
      <w:proofErr w:type="spellEnd"/>
      <w:r w:rsidR="009E50B1">
        <w:rPr>
          <w:b/>
          <w:color w:val="E6007E"/>
        </w:rPr>
        <w:t xml:space="preserve"> relations manager </w:t>
      </w:r>
      <w:r w:rsidR="00933025" w:rsidRPr="00933025">
        <w:rPr>
          <w:b/>
          <w:color w:val="E6007E"/>
        </w:rPr>
        <w:t>sera responsable de (liste non-exhaustive) :</w:t>
      </w:r>
    </w:p>
    <w:p w14:paraId="277CEECF" w14:textId="3D41BF5A" w:rsidR="00D64489" w:rsidRDefault="00890707" w:rsidP="008F63AB">
      <w:pPr>
        <w:pStyle w:val="ListParagraph"/>
        <w:numPr>
          <w:ilvl w:val="0"/>
          <w:numId w:val="3"/>
        </w:numPr>
        <w:spacing w:after="0" w:line="360" w:lineRule="auto"/>
        <w:ind w:left="714" w:hanging="357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Co-créer </w:t>
      </w:r>
      <w:r w:rsidR="00D64489">
        <w:rPr>
          <w:rFonts w:asciiTheme="minorHAnsi" w:hAnsiTheme="minorHAnsi" w:cstheme="minorHAnsi"/>
        </w:rPr>
        <w:t>et animer la stratégie de communication de la fondation</w:t>
      </w:r>
      <w:r w:rsidR="00D52C08">
        <w:rPr>
          <w:rFonts w:asciiTheme="minorHAnsi" w:hAnsiTheme="minorHAnsi" w:cstheme="minorHAnsi"/>
        </w:rPr>
        <w:t xml:space="preserve"> au Maroc</w:t>
      </w:r>
      <w:r w:rsidR="006C620D">
        <w:rPr>
          <w:rFonts w:asciiTheme="minorHAnsi" w:hAnsiTheme="minorHAnsi" w:cstheme="minorHAnsi"/>
        </w:rPr>
        <w:t> ;</w:t>
      </w:r>
    </w:p>
    <w:p w14:paraId="7EE24FA4" w14:textId="77777777" w:rsidR="00D64489" w:rsidRDefault="00D64489" w:rsidP="008F63AB">
      <w:pPr>
        <w:pStyle w:val="ListParagraph"/>
        <w:numPr>
          <w:ilvl w:val="0"/>
          <w:numId w:val="3"/>
        </w:numPr>
        <w:spacing w:after="0" w:line="360" w:lineRule="auto"/>
        <w:ind w:left="714" w:hanging="357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Gérer la co</w:t>
      </w:r>
      <w:r w:rsidR="006C620D">
        <w:rPr>
          <w:rFonts w:asciiTheme="minorHAnsi" w:hAnsiTheme="minorHAnsi" w:cstheme="minorHAnsi"/>
        </w:rPr>
        <w:t>mmunication de la fondation sur</w:t>
      </w:r>
      <w:r>
        <w:rPr>
          <w:rFonts w:asciiTheme="minorHAnsi" w:hAnsiTheme="minorHAnsi" w:cstheme="minorHAnsi"/>
        </w:rPr>
        <w:t xml:space="preserve"> les réseaux sociaux ainsi que sur le site web</w:t>
      </w:r>
      <w:r w:rsidR="006C620D">
        <w:rPr>
          <w:rFonts w:asciiTheme="minorHAnsi" w:hAnsiTheme="minorHAnsi" w:cstheme="minorHAnsi"/>
        </w:rPr>
        <w:t> </w:t>
      </w:r>
      <w:r w:rsidR="00D52C08">
        <w:rPr>
          <w:rFonts w:asciiTheme="minorHAnsi" w:hAnsiTheme="minorHAnsi" w:cstheme="minorHAnsi"/>
        </w:rPr>
        <w:t xml:space="preserve">sur la base d’un plan de contenu </w:t>
      </w:r>
      <w:r w:rsidR="006C620D">
        <w:rPr>
          <w:rFonts w:asciiTheme="minorHAnsi" w:hAnsiTheme="minorHAnsi" w:cstheme="minorHAnsi"/>
        </w:rPr>
        <w:t>;</w:t>
      </w:r>
    </w:p>
    <w:p w14:paraId="4B163B9E" w14:textId="2543703B" w:rsidR="00D64489" w:rsidRDefault="006C620D" w:rsidP="00890707">
      <w:pPr>
        <w:pStyle w:val="ListParagraph"/>
        <w:numPr>
          <w:ilvl w:val="0"/>
          <w:numId w:val="3"/>
        </w:numPr>
        <w:spacing w:after="0" w:line="360" w:lineRule="auto"/>
        <w:ind w:left="714" w:hanging="357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Coordonner avec des homologues </w:t>
      </w:r>
      <w:r w:rsidR="00D52C08">
        <w:rPr>
          <w:rFonts w:asciiTheme="minorHAnsi" w:hAnsiTheme="minorHAnsi" w:cstheme="minorHAnsi"/>
        </w:rPr>
        <w:t>aux autres bureaux de</w:t>
      </w:r>
      <w:r>
        <w:rPr>
          <w:rFonts w:asciiTheme="minorHAnsi" w:hAnsiTheme="minorHAnsi" w:cstheme="minorHAnsi"/>
        </w:rPr>
        <w:t xml:space="preserve"> la </w:t>
      </w:r>
      <w:r w:rsidR="00D52C08">
        <w:rPr>
          <w:rFonts w:asciiTheme="minorHAnsi" w:hAnsiTheme="minorHAnsi" w:cstheme="minorHAnsi"/>
        </w:rPr>
        <w:t xml:space="preserve">fondation à la </w:t>
      </w:r>
      <w:r>
        <w:rPr>
          <w:rFonts w:asciiTheme="minorHAnsi" w:hAnsiTheme="minorHAnsi" w:cstheme="minorHAnsi"/>
        </w:rPr>
        <w:t>région MENA et contribuer à des campagnes et initiatives régionales</w:t>
      </w:r>
      <w:r w:rsidR="000C7E3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;</w:t>
      </w:r>
    </w:p>
    <w:p w14:paraId="2EF9EBC0" w14:textId="273544CD" w:rsidR="00D64489" w:rsidRDefault="006C620D" w:rsidP="00890707">
      <w:pPr>
        <w:pStyle w:val="ListParagraph"/>
        <w:numPr>
          <w:ilvl w:val="0"/>
          <w:numId w:val="3"/>
        </w:numPr>
        <w:spacing w:after="0" w:line="360" w:lineRule="auto"/>
        <w:ind w:left="714" w:hanging="357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Garder un lien proche avec le siège de la fondation en Allemagne et tenir l’équipe au courant par rapport à des campagnes et des changements </w:t>
      </w:r>
      <w:r w:rsidR="00890707">
        <w:rPr>
          <w:rFonts w:asciiTheme="minorHAnsi" w:hAnsiTheme="minorHAnsi" w:cstheme="minorHAnsi"/>
        </w:rPr>
        <w:t>dans la stratégie de communication (Branding, charte graphique, thèmes spécifiques, etc.)</w:t>
      </w:r>
      <w:r w:rsidR="000C7E3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;</w:t>
      </w:r>
    </w:p>
    <w:p w14:paraId="44D5E5F0" w14:textId="77777777" w:rsidR="00D64489" w:rsidRDefault="006C620D" w:rsidP="008F63AB">
      <w:pPr>
        <w:pStyle w:val="ListParagraph"/>
        <w:numPr>
          <w:ilvl w:val="0"/>
          <w:numId w:val="3"/>
        </w:numPr>
        <w:spacing w:after="0" w:line="360" w:lineRule="auto"/>
        <w:ind w:left="714" w:hanging="357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Veiller sur la bonne utilisation de la charte graphique par l’équipe de la fondation ainsi que par des partenaires et prestataires ;</w:t>
      </w:r>
    </w:p>
    <w:p w14:paraId="5CE30313" w14:textId="77777777" w:rsidR="00890707" w:rsidRDefault="00890707" w:rsidP="00890707">
      <w:pPr>
        <w:pStyle w:val="ListParagraph"/>
        <w:numPr>
          <w:ilvl w:val="0"/>
          <w:numId w:val="3"/>
        </w:numPr>
        <w:spacing w:after="0" w:line="360" w:lineRule="auto"/>
        <w:ind w:left="714" w:hanging="357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Assister à des réunions de projet avec des partenaires et développer des plans de communication adaptés ;</w:t>
      </w:r>
    </w:p>
    <w:p w14:paraId="0BF9D668" w14:textId="6DB08F82" w:rsidR="00D64489" w:rsidRDefault="006C620D" w:rsidP="008F63AB">
      <w:pPr>
        <w:pStyle w:val="ListParagraph"/>
        <w:numPr>
          <w:ilvl w:val="0"/>
          <w:numId w:val="3"/>
        </w:numPr>
        <w:spacing w:after="0" w:line="360" w:lineRule="auto"/>
        <w:ind w:left="714" w:hanging="357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Gérer et maintenir l’équipement technique (caméras</w:t>
      </w:r>
      <w:r w:rsidR="00890707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etc.) et marketing (roll </w:t>
      </w:r>
      <w:proofErr w:type="spellStart"/>
      <w:r>
        <w:rPr>
          <w:rFonts w:asciiTheme="minorHAnsi" w:hAnsiTheme="minorHAnsi" w:cstheme="minorHAnsi"/>
        </w:rPr>
        <w:t>ups</w:t>
      </w:r>
      <w:proofErr w:type="spellEnd"/>
      <w:r>
        <w:rPr>
          <w:rFonts w:asciiTheme="minorHAnsi" w:hAnsiTheme="minorHAnsi" w:cstheme="minorHAnsi"/>
        </w:rPr>
        <w:t>, murs de presse</w:t>
      </w:r>
      <w:r w:rsidR="006A7C7C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etc.) de la fondation ;</w:t>
      </w:r>
    </w:p>
    <w:p w14:paraId="0AA319D8" w14:textId="279BA161" w:rsidR="00D64489" w:rsidRDefault="00890707" w:rsidP="00890707">
      <w:pPr>
        <w:pStyle w:val="ListParagraph"/>
        <w:numPr>
          <w:ilvl w:val="0"/>
          <w:numId w:val="3"/>
        </w:numPr>
        <w:spacing w:after="0" w:line="360" w:lineRule="auto"/>
        <w:ind w:left="714" w:hanging="357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Créer du contenu visuel pour les </w:t>
      </w:r>
      <w:r w:rsidR="006C620D">
        <w:rPr>
          <w:rFonts w:asciiTheme="minorHAnsi" w:hAnsiTheme="minorHAnsi" w:cstheme="minorHAnsi"/>
        </w:rPr>
        <w:t>réseaux sociaux </w:t>
      </w:r>
      <w:r>
        <w:rPr>
          <w:rFonts w:asciiTheme="minorHAnsi" w:hAnsiTheme="minorHAnsi" w:cstheme="minorHAnsi"/>
        </w:rPr>
        <w:t>(Vidéos, affiches, article</w:t>
      </w:r>
      <w:r w:rsidR="00EC627E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>, etc.)</w:t>
      </w:r>
      <w:r w:rsidR="007C36B7">
        <w:rPr>
          <w:rFonts w:asciiTheme="minorHAnsi" w:hAnsiTheme="minorHAnsi" w:cstheme="minorHAnsi"/>
        </w:rPr>
        <w:t xml:space="preserve"> </w:t>
      </w:r>
      <w:r w:rsidR="006C620D">
        <w:rPr>
          <w:rFonts w:asciiTheme="minorHAnsi" w:hAnsiTheme="minorHAnsi" w:cstheme="minorHAnsi"/>
        </w:rPr>
        <w:t>;</w:t>
      </w:r>
    </w:p>
    <w:p w14:paraId="2E232094" w14:textId="188ADFB5" w:rsidR="00D64489" w:rsidRDefault="006C620D" w:rsidP="00890707">
      <w:pPr>
        <w:pStyle w:val="ListParagraph"/>
        <w:numPr>
          <w:ilvl w:val="0"/>
          <w:numId w:val="3"/>
        </w:numPr>
        <w:spacing w:after="0" w:line="360" w:lineRule="auto"/>
        <w:ind w:left="714" w:hanging="357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Assister à des événements de la fondation et ses partenaires et coordonner la couverture </w:t>
      </w:r>
      <w:r w:rsidR="00890707">
        <w:rPr>
          <w:rFonts w:asciiTheme="minorHAnsi" w:hAnsiTheme="minorHAnsi" w:cstheme="minorHAnsi"/>
        </w:rPr>
        <w:t xml:space="preserve">correspondante </w:t>
      </w:r>
      <w:r>
        <w:rPr>
          <w:rFonts w:asciiTheme="minorHAnsi" w:hAnsiTheme="minorHAnsi" w:cstheme="minorHAnsi"/>
        </w:rPr>
        <w:t>par la suite</w:t>
      </w:r>
      <w:r w:rsidR="00890707">
        <w:rPr>
          <w:rFonts w:asciiTheme="minorHAnsi" w:hAnsiTheme="minorHAnsi" w:cstheme="minorHAnsi"/>
        </w:rPr>
        <w:t xml:space="preserve"> conformément au plan de contenu</w:t>
      </w:r>
      <w:r w:rsidR="007C36B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;</w:t>
      </w:r>
    </w:p>
    <w:p w14:paraId="14A58E95" w14:textId="7811135E" w:rsidR="00890707" w:rsidRDefault="00890707" w:rsidP="008F63AB">
      <w:pPr>
        <w:pStyle w:val="ListParagraph"/>
        <w:numPr>
          <w:ilvl w:val="0"/>
          <w:numId w:val="3"/>
        </w:numPr>
        <w:spacing w:after="0" w:line="360" w:lineRule="auto"/>
        <w:ind w:left="714" w:hanging="357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S’occuper des relations presse et pub</w:t>
      </w:r>
      <w:r w:rsidR="000C7E32">
        <w:rPr>
          <w:rFonts w:asciiTheme="minorHAnsi" w:hAnsiTheme="minorHAnsi" w:cstheme="minorHAnsi"/>
        </w:rPr>
        <w:t>lics pour les événements de la f</w:t>
      </w:r>
      <w:r>
        <w:rPr>
          <w:rFonts w:asciiTheme="minorHAnsi" w:hAnsiTheme="minorHAnsi" w:cstheme="minorHAnsi"/>
        </w:rPr>
        <w:t>ondation, si nécessaire ;</w:t>
      </w:r>
    </w:p>
    <w:p w14:paraId="0C696D18" w14:textId="77777777" w:rsidR="00D64489" w:rsidRDefault="006C620D" w:rsidP="008F63AB">
      <w:pPr>
        <w:pStyle w:val="ListParagraph"/>
        <w:numPr>
          <w:ilvl w:val="0"/>
          <w:numId w:val="3"/>
        </w:numPr>
        <w:spacing w:after="0" w:line="360" w:lineRule="auto"/>
        <w:ind w:left="714" w:hanging="357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Conseiller </w:t>
      </w:r>
      <w:r w:rsidR="00D52C08">
        <w:rPr>
          <w:rFonts w:asciiTheme="minorHAnsi" w:hAnsiTheme="minorHAnsi" w:cstheme="minorHAnsi"/>
        </w:rPr>
        <w:t>les partenaires de la fondation par rapport à leurs besoins de communication ;</w:t>
      </w:r>
    </w:p>
    <w:p w14:paraId="438AF5E7" w14:textId="22B4D196" w:rsidR="00D64489" w:rsidRDefault="00D52C08" w:rsidP="008F63AB">
      <w:pPr>
        <w:pStyle w:val="ListParagraph"/>
        <w:numPr>
          <w:ilvl w:val="0"/>
          <w:numId w:val="3"/>
        </w:numPr>
        <w:spacing w:after="0" w:line="360" w:lineRule="auto"/>
        <w:ind w:left="714" w:hanging="357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Coordonner avec des prestataires par rapport à l’élaboration des plans de communication ainsi que la production des photos et vidéos </w:t>
      </w:r>
      <w:r w:rsidR="00890707">
        <w:rPr>
          <w:rFonts w:asciiTheme="minorHAnsi" w:hAnsiTheme="minorHAnsi" w:cstheme="minorHAnsi"/>
        </w:rPr>
        <w:t>pour les événements spéciaux</w:t>
      </w:r>
      <w:r w:rsidR="007C36B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;</w:t>
      </w:r>
    </w:p>
    <w:p w14:paraId="450883FF" w14:textId="475D0863" w:rsidR="00D64489" w:rsidRPr="00C67B23" w:rsidRDefault="00890707" w:rsidP="00C67B23">
      <w:pPr>
        <w:pStyle w:val="ListParagraph"/>
        <w:numPr>
          <w:ilvl w:val="0"/>
          <w:numId w:val="3"/>
        </w:numPr>
        <w:spacing w:after="0" w:line="360" w:lineRule="auto"/>
        <w:ind w:left="714" w:hanging="357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Créer </w:t>
      </w:r>
      <w:r w:rsidR="00D52C08">
        <w:rPr>
          <w:rFonts w:asciiTheme="minorHAnsi" w:hAnsiTheme="minorHAnsi" w:cstheme="minorHAnsi"/>
        </w:rPr>
        <w:t xml:space="preserve">et commander </w:t>
      </w:r>
      <w:r w:rsidR="00A03ED1">
        <w:rPr>
          <w:rFonts w:asciiTheme="minorHAnsi" w:hAnsiTheme="minorHAnsi" w:cstheme="minorHAnsi"/>
        </w:rPr>
        <w:t>d</w:t>
      </w:r>
      <w:r w:rsidR="00D52C08">
        <w:rPr>
          <w:rFonts w:asciiTheme="minorHAnsi" w:hAnsiTheme="minorHAnsi" w:cstheme="minorHAnsi"/>
        </w:rPr>
        <w:t xml:space="preserve">es produits de marketing et publicité selon les règles </w:t>
      </w:r>
      <w:r w:rsidR="00C67B23">
        <w:rPr>
          <w:rFonts w:asciiTheme="minorHAnsi" w:hAnsiTheme="minorHAnsi" w:cstheme="minorHAnsi"/>
        </w:rPr>
        <w:t>de l’approvisionnement et la charte graphique de la fondation ;</w:t>
      </w:r>
    </w:p>
    <w:p w14:paraId="72BCA8BF" w14:textId="77777777" w:rsidR="00727A8F" w:rsidRDefault="00727A8F" w:rsidP="00727A8F">
      <w:pPr>
        <w:spacing w:line="360" w:lineRule="auto"/>
      </w:pPr>
    </w:p>
    <w:p w14:paraId="4AA2A2CB" w14:textId="77777777" w:rsidR="00420B6F" w:rsidRDefault="00231BF1" w:rsidP="00E37853">
      <w:pPr>
        <w:pStyle w:val="Heading2"/>
        <w:numPr>
          <w:ilvl w:val="0"/>
          <w:numId w:val="0"/>
        </w:numPr>
        <w:spacing w:before="0" w:after="0" w:line="360" w:lineRule="auto"/>
      </w:pPr>
      <w:r>
        <w:t>PROFIL RECHERCHE</w:t>
      </w:r>
    </w:p>
    <w:p w14:paraId="5C4C25E1" w14:textId="77777777" w:rsidR="00E37853" w:rsidRPr="00E37853" w:rsidRDefault="00E37853" w:rsidP="00E37853">
      <w:pPr>
        <w:spacing w:line="360" w:lineRule="auto"/>
      </w:pPr>
      <w:r>
        <w:rPr>
          <w:b/>
          <w:color w:val="E6007E"/>
        </w:rPr>
        <w:t>Le/La candidat(e) retenu(e) dispose de :</w:t>
      </w:r>
    </w:p>
    <w:p w14:paraId="7056044C" w14:textId="50037497" w:rsidR="009108AB" w:rsidRDefault="00890707" w:rsidP="008F63AB">
      <w:pPr>
        <w:pStyle w:val="ListParagraph"/>
        <w:numPr>
          <w:ilvl w:val="0"/>
          <w:numId w:val="2"/>
        </w:numPr>
        <w:spacing w:after="0" w:line="360" w:lineRule="auto"/>
      </w:pPr>
      <w:r>
        <w:t>Formation</w:t>
      </w:r>
      <w:r w:rsidR="00C67B23">
        <w:t xml:space="preserve"> Bac+3</w:t>
      </w:r>
      <w:r w:rsidR="009108AB">
        <w:t xml:space="preserve"> minimum </w:t>
      </w:r>
      <w:r w:rsidR="00C67B23">
        <w:t xml:space="preserve">dans le domaine des </w:t>
      </w:r>
      <w:r w:rsidR="00EC627E">
        <w:t>relations publiques, du marketing ou de la communication</w:t>
      </w:r>
      <w:r w:rsidR="00C67B23">
        <w:t xml:space="preserve"> </w:t>
      </w:r>
      <w:r w:rsidR="009108AB">
        <w:t>;</w:t>
      </w:r>
    </w:p>
    <w:p w14:paraId="2EEFD677" w14:textId="77777777" w:rsidR="009108AB" w:rsidRDefault="00C67B23" w:rsidP="008F63AB">
      <w:pPr>
        <w:pStyle w:val="ListParagraph"/>
        <w:numPr>
          <w:ilvl w:val="0"/>
          <w:numId w:val="2"/>
        </w:numPr>
        <w:spacing w:after="0" w:line="360" w:lineRule="auto"/>
      </w:pPr>
      <w:r>
        <w:rPr>
          <w:rFonts w:asciiTheme="minorHAnsi" w:hAnsiTheme="minorHAnsi" w:cs="Arial"/>
          <w:bCs/>
        </w:rPr>
        <w:t>2</w:t>
      </w:r>
      <w:r w:rsidR="009108AB" w:rsidRPr="00844D65">
        <w:rPr>
          <w:rFonts w:asciiTheme="minorHAnsi" w:hAnsiTheme="minorHAnsi" w:cs="Arial"/>
          <w:bCs/>
        </w:rPr>
        <w:t xml:space="preserve"> ans minimum d’expérience</w:t>
      </w:r>
      <w:r w:rsidR="009108AB">
        <w:rPr>
          <w:rFonts w:asciiTheme="minorHAnsi" w:hAnsiTheme="minorHAnsi" w:cs="Arial"/>
          <w:bCs/>
        </w:rPr>
        <w:t xml:space="preserve"> professionnelle</w:t>
      </w:r>
      <w:r>
        <w:rPr>
          <w:rFonts w:asciiTheme="minorHAnsi" w:hAnsiTheme="minorHAnsi" w:cs="Arial"/>
          <w:bCs/>
        </w:rPr>
        <w:t xml:space="preserve"> en communication politique, communication d’entreprise ou marketing</w:t>
      </w:r>
      <w:r w:rsidR="009108AB" w:rsidRPr="00844D65">
        <w:rPr>
          <w:rFonts w:asciiTheme="minorHAnsi" w:hAnsiTheme="minorHAnsi" w:cstheme="minorHAnsi"/>
        </w:rPr>
        <w:t>.</w:t>
      </w:r>
      <w:r w:rsidR="009108AB" w:rsidRPr="00844D65">
        <w:rPr>
          <w:rFonts w:asciiTheme="minorHAnsi" w:hAnsiTheme="minorHAnsi" w:cstheme="minorHAnsi"/>
          <w:bCs/>
        </w:rPr>
        <w:t xml:space="preserve"> </w:t>
      </w:r>
      <w:r w:rsidR="009108AB" w:rsidRPr="00844D65">
        <w:rPr>
          <w:rFonts w:asciiTheme="minorHAnsi" w:hAnsiTheme="minorHAnsi" w:cstheme="minorHAnsi"/>
        </w:rPr>
        <w:t xml:space="preserve">Une expérience professionnelle dans le milieu associatif et/ou </w:t>
      </w:r>
      <w:r w:rsidR="009108AB">
        <w:rPr>
          <w:rFonts w:asciiTheme="minorHAnsi" w:hAnsiTheme="minorHAnsi" w:cstheme="minorHAnsi"/>
        </w:rPr>
        <w:t xml:space="preserve">chez des organisations internationales </w:t>
      </w:r>
      <w:r w:rsidR="009108AB" w:rsidRPr="00844D65">
        <w:rPr>
          <w:rFonts w:asciiTheme="minorHAnsi" w:hAnsiTheme="minorHAnsi" w:cstheme="minorHAnsi"/>
        </w:rPr>
        <w:t>est un plus</w:t>
      </w:r>
      <w:r w:rsidR="00940154">
        <w:rPr>
          <w:rFonts w:asciiTheme="minorHAnsi" w:hAnsiTheme="minorHAnsi" w:cstheme="minorHAnsi"/>
        </w:rPr>
        <w:t> ;</w:t>
      </w:r>
    </w:p>
    <w:p w14:paraId="42035AA3" w14:textId="77777777" w:rsidR="009108AB" w:rsidRDefault="00C67B23" w:rsidP="008F63AB">
      <w:pPr>
        <w:numPr>
          <w:ilvl w:val="0"/>
          <w:numId w:val="2"/>
        </w:numPr>
        <w:spacing w:after="0" w:line="360" w:lineRule="auto"/>
        <w:jc w:val="both"/>
        <w:rPr>
          <w:rFonts w:cstheme="minorHAnsi"/>
          <w:szCs w:val="22"/>
        </w:rPr>
      </w:pPr>
      <w:r>
        <w:rPr>
          <w:rFonts w:cstheme="minorHAnsi"/>
          <w:szCs w:val="22"/>
        </w:rPr>
        <w:t xml:space="preserve">Excellente </w:t>
      </w:r>
      <w:r w:rsidR="00A03ED1">
        <w:rPr>
          <w:rFonts w:cstheme="minorHAnsi"/>
          <w:szCs w:val="22"/>
        </w:rPr>
        <w:t>m</w:t>
      </w:r>
      <w:r w:rsidR="009108AB" w:rsidRPr="009108AB">
        <w:rPr>
          <w:rFonts w:cstheme="minorHAnsi"/>
          <w:szCs w:val="22"/>
        </w:rPr>
        <w:t>aîtrise de l’arabe, du français et de l’anglais écrit e</w:t>
      </w:r>
      <w:r w:rsidR="009108AB">
        <w:rPr>
          <w:rFonts w:cstheme="minorHAnsi"/>
          <w:szCs w:val="22"/>
        </w:rPr>
        <w:t xml:space="preserve">t parlé est absolument requise. </w:t>
      </w:r>
      <w:r w:rsidR="009108AB" w:rsidRPr="009108AB">
        <w:rPr>
          <w:rFonts w:cstheme="minorHAnsi"/>
          <w:szCs w:val="22"/>
        </w:rPr>
        <w:t>L’allemand est un plus ;</w:t>
      </w:r>
    </w:p>
    <w:p w14:paraId="15B8FD07" w14:textId="543131C0" w:rsidR="00C67B23" w:rsidRDefault="00A03ED1" w:rsidP="00890707">
      <w:pPr>
        <w:numPr>
          <w:ilvl w:val="0"/>
          <w:numId w:val="2"/>
        </w:numPr>
        <w:spacing w:after="0" w:line="360" w:lineRule="auto"/>
        <w:jc w:val="both"/>
        <w:rPr>
          <w:rFonts w:cstheme="minorHAnsi"/>
          <w:szCs w:val="22"/>
        </w:rPr>
      </w:pPr>
      <w:r>
        <w:rPr>
          <w:rFonts w:cstheme="minorHAnsi"/>
          <w:szCs w:val="22"/>
        </w:rPr>
        <w:t>Bonne m</w:t>
      </w:r>
      <w:r w:rsidR="009108AB" w:rsidRPr="00C67B23">
        <w:rPr>
          <w:rFonts w:cstheme="minorHAnsi"/>
          <w:szCs w:val="22"/>
        </w:rPr>
        <w:t xml:space="preserve">aîtrise des outils </w:t>
      </w:r>
      <w:r w:rsidR="00C67B23">
        <w:rPr>
          <w:rFonts w:cstheme="minorHAnsi"/>
          <w:szCs w:val="22"/>
        </w:rPr>
        <w:t xml:space="preserve">d’Adobe </w:t>
      </w:r>
      <w:proofErr w:type="spellStart"/>
      <w:r w:rsidR="00C67B23">
        <w:rPr>
          <w:rFonts w:cstheme="minorHAnsi"/>
          <w:szCs w:val="22"/>
        </w:rPr>
        <w:t>Creative</w:t>
      </w:r>
      <w:proofErr w:type="spellEnd"/>
      <w:r w:rsidR="00C67B23">
        <w:rPr>
          <w:rFonts w:cstheme="minorHAnsi"/>
          <w:szCs w:val="22"/>
        </w:rPr>
        <w:t xml:space="preserve"> Cloud et capacité éprouvée dans la retouche d’images et vidéos ainsi que le dessin d’affiches</w:t>
      </w:r>
      <w:r w:rsidR="007C36B7">
        <w:rPr>
          <w:rFonts w:cstheme="minorHAnsi"/>
          <w:szCs w:val="22"/>
        </w:rPr>
        <w:t xml:space="preserve"> </w:t>
      </w:r>
      <w:r w:rsidR="00C67B23">
        <w:rPr>
          <w:rFonts w:cstheme="minorHAnsi"/>
          <w:szCs w:val="22"/>
        </w:rPr>
        <w:t>;</w:t>
      </w:r>
    </w:p>
    <w:p w14:paraId="74CFB8E7" w14:textId="7F56CA91" w:rsidR="00C67B23" w:rsidRDefault="00890707">
      <w:pPr>
        <w:numPr>
          <w:ilvl w:val="0"/>
          <w:numId w:val="2"/>
        </w:numPr>
        <w:spacing w:after="0" w:line="360" w:lineRule="auto"/>
        <w:jc w:val="both"/>
        <w:rPr>
          <w:rFonts w:cstheme="minorHAnsi"/>
          <w:szCs w:val="22"/>
        </w:rPr>
      </w:pPr>
      <w:r>
        <w:rPr>
          <w:rFonts w:cstheme="minorHAnsi"/>
          <w:szCs w:val="22"/>
        </w:rPr>
        <w:t xml:space="preserve">Compréhension </w:t>
      </w:r>
      <w:r w:rsidR="00C67B23">
        <w:rPr>
          <w:rFonts w:cstheme="minorHAnsi"/>
          <w:szCs w:val="22"/>
        </w:rPr>
        <w:t>de la situation politique et sociétale actuelle au Maroc et aux autres pays de la région MENA ;</w:t>
      </w:r>
    </w:p>
    <w:p w14:paraId="5FF55B12" w14:textId="0595568F" w:rsidR="00C67B23" w:rsidRDefault="00DF422B">
      <w:pPr>
        <w:numPr>
          <w:ilvl w:val="0"/>
          <w:numId w:val="2"/>
        </w:numPr>
        <w:spacing w:after="0" w:line="360" w:lineRule="auto"/>
        <w:jc w:val="both"/>
        <w:rPr>
          <w:rFonts w:cstheme="minorHAnsi"/>
          <w:szCs w:val="22"/>
        </w:rPr>
      </w:pPr>
      <w:r>
        <w:rPr>
          <w:rFonts w:cstheme="minorHAnsi"/>
          <w:szCs w:val="22"/>
        </w:rPr>
        <w:t xml:space="preserve">Motivation prononcée de s’engager pour les thématiques de la fondation, </w:t>
      </w:r>
      <w:r w:rsidR="00890707">
        <w:rPr>
          <w:rFonts w:cstheme="minorHAnsi"/>
          <w:szCs w:val="22"/>
        </w:rPr>
        <w:t xml:space="preserve">dont </w:t>
      </w:r>
      <w:r>
        <w:rPr>
          <w:rFonts w:cstheme="minorHAnsi"/>
          <w:szCs w:val="22"/>
        </w:rPr>
        <w:t>les droits de l’homme, la citoyenneté, la durabilité, l’entrepreneuriat ou la promotion des jeunes et des femmes ;</w:t>
      </w:r>
    </w:p>
    <w:p w14:paraId="62B3A3C5" w14:textId="77777777" w:rsidR="00940154" w:rsidRDefault="00A03ED1" w:rsidP="008F63AB">
      <w:pPr>
        <w:pStyle w:val="ListParagraph"/>
        <w:numPr>
          <w:ilvl w:val="0"/>
          <w:numId w:val="2"/>
        </w:numPr>
        <w:tabs>
          <w:tab w:val="left" w:pos="1440"/>
        </w:tabs>
        <w:spacing w:after="0" w:line="360" w:lineRule="auto"/>
        <w:contextualSpacing w:val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Esprit d’équipe vif, a</w:t>
      </w:r>
      <w:r w:rsidR="00B875F2">
        <w:rPr>
          <w:rFonts w:asciiTheme="minorHAnsi" w:hAnsiTheme="minorHAnsi" w:cstheme="minorHAnsi"/>
          <w:bCs/>
        </w:rPr>
        <w:t>utonomie, prise</w:t>
      </w:r>
      <w:r>
        <w:rPr>
          <w:rFonts w:asciiTheme="minorHAnsi" w:hAnsiTheme="minorHAnsi" w:cstheme="minorHAnsi"/>
          <w:bCs/>
        </w:rPr>
        <w:t xml:space="preserve"> d’initiative et volonté à innover</w:t>
      </w:r>
      <w:r w:rsidR="00940154">
        <w:rPr>
          <w:rFonts w:asciiTheme="minorHAnsi" w:hAnsiTheme="minorHAnsi" w:cstheme="minorHAnsi"/>
          <w:bCs/>
        </w:rPr>
        <w:t> ;</w:t>
      </w:r>
    </w:p>
    <w:p w14:paraId="7FBD7CC9" w14:textId="4C96A8BA" w:rsidR="00933025" w:rsidRDefault="00DF422B" w:rsidP="00EC627E">
      <w:pPr>
        <w:numPr>
          <w:ilvl w:val="0"/>
          <w:numId w:val="2"/>
        </w:numPr>
        <w:spacing w:after="0" w:line="360" w:lineRule="auto"/>
        <w:jc w:val="both"/>
      </w:pPr>
      <w:r>
        <w:rPr>
          <w:rFonts w:cstheme="minorHAnsi"/>
          <w:szCs w:val="22"/>
        </w:rPr>
        <w:t>Un p</w:t>
      </w:r>
      <w:r w:rsidR="006A7C7C">
        <w:rPr>
          <w:rFonts w:cstheme="minorHAnsi"/>
          <w:szCs w:val="22"/>
        </w:rPr>
        <w:t>ermis de conduit</w:t>
      </w:r>
      <w:r w:rsidR="00940154">
        <w:rPr>
          <w:rFonts w:cstheme="minorHAnsi"/>
          <w:szCs w:val="22"/>
        </w:rPr>
        <w:t>e</w:t>
      </w:r>
      <w:r>
        <w:rPr>
          <w:rFonts w:cstheme="minorHAnsi"/>
          <w:szCs w:val="22"/>
        </w:rPr>
        <w:t xml:space="preserve"> </w:t>
      </w:r>
      <w:r w:rsidR="00890707">
        <w:rPr>
          <w:rFonts w:cstheme="minorHAnsi"/>
          <w:szCs w:val="22"/>
        </w:rPr>
        <w:t xml:space="preserve">B </w:t>
      </w:r>
      <w:r>
        <w:rPr>
          <w:rFonts w:cstheme="minorHAnsi"/>
          <w:szCs w:val="22"/>
        </w:rPr>
        <w:t>est un plus</w:t>
      </w:r>
      <w:r w:rsidR="00940154">
        <w:rPr>
          <w:rFonts w:cstheme="minorHAnsi"/>
          <w:szCs w:val="22"/>
        </w:rPr>
        <w:t> ;</w:t>
      </w:r>
    </w:p>
    <w:p w14:paraId="23692335" w14:textId="77777777" w:rsidR="00933025" w:rsidRDefault="00933025" w:rsidP="00933025">
      <w:pPr>
        <w:pStyle w:val="Heading2"/>
        <w:numPr>
          <w:ilvl w:val="0"/>
          <w:numId w:val="0"/>
        </w:numPr>
        <w:spacing w:line="360" w:lineRule="auto"/>
      </w:pPr>
      <w:r>
        <w:t>DOSSIER DE CANDIDATURE</w:t>
      </w:r>
    </w:p>
    <w:p w14:paraId="13786938" w14:textId="433D7B3B" w:rsidR="00933025" w:rsidRPr="00E37853" w:rsidRDefault="00933025" w:rsidP="00E37853">
      <w:pPr>
        <w:spacing w:after="0" w:line="360" w:lineRule="auto"/>
        <w:jc w:val="both"/>
        <w:rPr>
          <w:rStyle w:val="Strong"/>
          <w:rFonts w:asciiTheme="majorHAnsi" w:hAnsiTheme="majorHAnsi" w:cstheme="majorHAnsi"/>
          <w:szCs w:val="22"/>
        </w:rPr>
      </w:pPr>
      <w:r w:rsidRPr="00E37853">
        <w:rPr>
          <w:rFonts w:asciiTheme="majorHAnsi" w:hAnsiTheme="majorHAnsi" w:cstheme="majorHAnsi"/>
          <w:szCs w:val="22"/>
        </w:rPr>
        <w:t xml:space="preserve">Si ce poste converge avec votre profil et vos aspirations, merci de nous faire parvenir votre candidature (CV à jour et lettre de motivation probante en français ou en anglais) au </w:t>
      </w:r>
      <w:hyperlink r:id="rId8" w:history="1">
        <w:r w:rsidR="00DF422B" w:rsidRPr="00523028">
          <w:rPr>
            <w:rStyle w:val="Hyperlink"/>
            <w:rFonts w:asciiTheme="majorHAnsi" w:hAnsiTheme="majorHAnsi" w:cstheme="majorHAnsi"/>
            <w:szCs w:val="22"/>
          </w:rPr>
          <w:t>rabat@freiheit.org</w:t>
        </w:r>
      </w:hyperlink>
      <w:r w:rsidRPr="00E37853">
        <w:rPr>
          <w:rFonts w:asciiTheme="majorHAnsi" w:hAnsiTheme="majorHAnsi" w:cstheme="majorHAnsi"/>
          <w:szCs w:val="22"/>
        </w:rPr>
        <w:t xml:space="preserve"> et ce avant </w:t>
      </w:r>
      <w:r w:rsidRPr="00E37853">
        <w:rPr>
          <w:rStyle w:val="Strong"/>
          <w:rFonts w:asciiTheme="majorHAnsi" w:hAnsiTheme="majorHAnsi" w:cstheme="majorHAnsi"/>
          <w:color w:val="E60080" w:themeColor="text2"/>
          <w:szCs w:val="22"/>
        </w:rPr>
        <w:t xml:space="preserve">le </w:t>
      </w:r>
      <w:r w:rsidR="00EC627E">
        <w:rPr>
          <w:rStyle w:val="Strong"/>
          <w:rFonts w:asciiTheme="majorHAnsi" w:hAnsiTheme="majorHAnsi" w:cstheme="majorHAnsi"/>
          <w:color w:val="E60080" w:themeColor="text2"/>
          <w:szCs w:val="22"/>
        </w:rPr>
        <w:t>xx janvier 2022</w:t>
      </w:r>
      <w:r w:rsidRPr="00E37853">
        <w:rPr>
          <w:rStyle w:val="Strong"/>
          <w:rFonts w:asciiTheme="majorHAnsi" w:hAnsiTheme="majorHAnsi" w:cstheme="majorHAnsi"/>
          <w:szCs w:val="22"/>
        </w:rPr>
        <w:t xml:space="preserve">. </w:t>
      </w:r>
    </w:p>
    <w:p w14:paraId="0D694F55" w14:textId="77777777" w:rsidR="00933025" w:rsidRPr="00E37853" w:rsidRDefault="00933025" w:rsidP="00E37853">
      <w:pPr>
        <w:spacing w:after="0" w:line="360" w:lineRule="auto"/>
        <w:jc w:val="both"/>
        <w:rPr>
          <w:rStyle w:val="Strong"/>
          <w:rFonts w:asciiTheme="majorHAnsi" w:hAnsiTheme="majorHAnsi" w:cstheme="majorHAnsi"/>
          <w:b w:val="0"/>
          <w:szCs w:val="22"/>
        </w:rPr>
      </w:pPr>
    </w:p>
    <w:p w14:paraId="1C151605" w14:textId="77777777" w:rsidR="009108AB" w:rsidRPr="009108AB" w:rsidRDefault="00933025" w:rsidP="00E37853">
      <w:pPr>
        <w:tabs>
          <w:tab w:val="left" w:pos="9090"/>
        </w:tabs>
        <w:spacing w:after="0" w:line="360" w:lineRule="auto"/>
        <w:jc w:val="both"/>
        <w:rPr>
          <w:rFonts w:cstheme="minorHAnsi"/>
          <w:szCs w:val="22"/>
        </w:rPr>
      </w:pPr>
      <w:r w:rsidRPr="00E37853">
        <w:rPr>
          <w:rFonts w:asciiTheme="majorHAnsi" w:hAnsiTheme="majorHAnsi" w:cstheme="majorHAnsi"/>
          <w:bCs/>
          <w:szCs w:val="22"/>
        </w:rPr>
        <w:t>Seules les candidatures acceptées seront contactées.</w:t>
      </w:r>
    </w:p>
    <w:p w14:paraId="6FFA82BF" w14:textId="77777777" w:rsidR="00184F85" w:rsidRDefault="00184F85" w:rsidP="00940154">
      <w:pPr>
        <w:pStyle w:val="ListParagraph"/>
        <w:spacing w:after="0" w:line="360" w:lineRule="auto"/>
      </w:pPr>
    </w:p>
    <w:p w14:paraId="7876DDC8" w14:textId="77777777" w:rsidR="00420B6F" w:rsidRPr="0042747E" w:rsidRDefault="00420B6F" w:rsidP="008E4B50">
      <w:pPr>
        <w:spacing w:line="360" w:lineRule="auto"/>
        <w:ind w:left="360"/>
      </w:pPr>
    </w:p>
    <w:sectPr w:rsidR="00420B6F" w:rsidRPr="0042747E" w:rsidSect="001B173A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107" w:right="1134" w:bottom="1276" w:left="1559" w:header="567" w:footer="36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E08A35" w14:textId="77777777" w:rsidR="007B69D0" w:rsidRDefault="007B69D0">
      <w:r>
        <w:separator/>
      </w:r>
    </w:p>
  </w:endnote>
  <w:endnote w:type="continuationSeparator" w:id="0">
    <w:p w14:paraId="22BE53A2" w14:textId="77777777" w:rsidR="007B69D0" w:rsidRDefault="007B6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35B06" w14:textId="77777777" w:rsidR="004E29FF" w:rsidRPr="008159B7" w:rsidRDefault="004E29FF" w:rsidP="002216CE">
    <w:pPr>
      <w:pStyle w:val="Footer"/>
      <w:spacing w:line="240" w:lineRule="auto"/>
      <w:rPr>
        <w:sz w:val="18"/>
        <w:szCs w:val="18"/>
      </w:rPr>
    </w:pPr>
    <w:r w:rsidRPr="008159B7">
      <w:rPr>
        <w:noProof/>
        <w:sz w:val="18"/>
        <w:szCs w:val="18"/>
      </w:rPr>
      <w:tab/>
    </w:r>
    <w:r w:rsidRPr="008159B7">
      <w:rPr>
        <w:noProof/>
        <w:sz w:val="18"/>
        <w:szCs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EF97E1" w14:textId="77777777" w:rsidR="004E29FF" w:rsidRDefault="004E29FF">
    <w:pPr>
      <w:pStyle w:val="Footer"/>
    </w:pPr>
  </w:p>
  <w:tbl>
    <w:tblPr>
      <w:tblStyle w:val="TableGrid"/>
      <w:tblW w:w="96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1418"/>
      <w:gridCol w:w="142"/>
      <w:gridCol w:w="3402"/>
      <w:gridCol w:w="283"/>
      <w:gridCol w:w="2126"/>
      <w:gridCol w:w="2296"/>
    </w:tblGrid>
    <w:tr w:rsidR="004E29FF" w:rsidRPr="00D008DA" w14:paraId="1A20B59A" w14:textId="77777777" w:rsidTr="00293001">
      <w:trPr>
        <w:trHeight w:val="535"/>
      </w:trPr>
      <w:tc>
        <w:tcPr>
          <w:tcW w:w="1418" w:type="dxa"/>
        </w:tcPr>
        <w:p w14:paraId="19A256B3" w14:textId="77777777" w:rsidR="004E29FF" w:rsidRPr="0043050C" w:rsidRDefault="00527393" w:rsidP="002545F2">
          <w:pPr>
            <w:pStyle w:val="Footer"/>
          </w:pPr>
          <w:r>
            <w:rPr>
              <w:b/>
              <w:bCs/>
            </w:rPr>
            <w:t>FFN Maroc</w:t>
          </w:r>
        </w:p>
      </w:tc>
      <w:tc>
        <w:tcPr>
          <w:tcW w:w="142" w:type="dxa"/>
        </w:tcPr>
        <w:p w14:paraId="03E4E134" w14:textId="77777777" w:rsidR="004E29FF" w:rsidRPr="00945E82" w:rsidRDefault="004E29FF" w:rsidP="002545F2">
          <w:pPr>
            <w:pStyle w:val="Footer"/>
            <w:tabs>
              <w:tab w:val="left" w:pos="284"/>
            </w:tabs>
          </w:pPr>
        </w:p>
      </w:tc>
      <w:tc>
        <w:tcPr>
          <w:tcW w:w="3402" w:type="dxa"/>
        </w:tcPr>
        <w:p w14:paraId="7EA04900" w14:textId="77777777" w:rsidR="004E29FF" w:rsidRPr="002545F2" w:rsidRDefault="004E29FF" w:rsidP="002216CE">
          <w:pPr>
            <w:pStyle w:val="Footer"/>
            <w:tabs>
              <w:tab w:val="left" w:pos="284"/>
            </w:tabs>
          </w:pPr>
          <w:r w:rsidRPr="002545F2">
            <w:t>Fondation Friedrich Naumann pour la Liberté</w:t>
          </w:r>
          <w:r w:rsidR="002216CE">
            <w:br/>
          </w:r>
          <w:r w:rsidRPr="002216CE">
            <w:t>11, Rue Taza</w:t>
          </w:r>
          <w:r w:rsidR="002216CE">
            <w:br/>
          </w:r>
          <w:r>
            <w:t>10020 Rabat (Hassan)</w:t>
          </w:r>
        </w:p>
      </w:tc>
      <w:tc>
        <w:tcPr>
          <w:tcW w:w="283" w:type="dxa"/>
        </w:tcPr>
        <w:p w14:paraId="661D7F48" w14:textId="77777777" w:rsidR="004E29FF" w:rsidRPr="002545F2" w:rsidRDefault="004E29FF" w:rsidP="002545F2">
          <w:pPr>
            <w:spacing w:after="0"/>
            <w:rPr>
              <w:sz w:val="15"/>
              <w:szCs w:val="15"/>
            </w:rPr>
          </w:pPr>
        </w:p>
      </w:tc>
      <w:tc>
        <w:tcPr>
          <w:tcW w:w="2126" w:type="dxa"/>
        </w:tcPr>
        <w:p w14:paraId="14A8D7C8" w14:textId="77777777" w:rsidR="004E29FF" w:rsidRPr="00E711D1" w:rsidRDefault="004E29FF" w:rsidP="002216CE">
          <w:pPr>
            <w:spacing w:after="0"/>
            <w:rPr>
              <w:sz w:val="15"/>
              <w:szCs w:val="15"/>
              <w:lang w:val="en-US"/>
            </w:rPr>
          </w:pPr>
          <w:r w:rsidRPr="00E711D1">
            <w:rPr>
              <w:sz w:val="15"/>
              <w:szCs w:val="15"/>
              <w:lang w:val="en-US"/>
            </w:rPr>
            <w:t>Tel.: +212 5 37 77 75 09</w:t>
          </w:r>
          <w:r w:rsidR="002216CE" w:rsidRPr="00E711D1">
            <w:rPr>
              <w:sz w:val="15"/>
              <w:szCs w:val="15"/>
              <w:lang w:val="en-US"/>
            </w:rPr>
            <w:br/>
          </w:r>
          <w:r w:rsidRPr="00E711D1">
            <w:rPr>
              <w:sz w:val="15"/>
              <w:szCs w:val="15"/>
              <w:lang w:val="en-US"/>
            </w:rPr>
            <w:t>Fax: +212 5 37</w:t>
          </w:r>
          <w:r w:rsidR="00527393" w:rsidRPr="00E711D1">
            <w:rPr>
              <w:sz w:val="15"/>
              <w:szCs w:val="15"/>
              <w:lang w:val="en-US"/>
            </w:rPr>
            <w:t xml:space="preserve"> 77 75 36</w:t>
          </w:r>
          <w:r w:rsidR="00527393" w:rsidRPr="00E711D1">
            <w:rPr>
              <w:sz w:val="15"/>
              <w:szCs w:val="15"/>
              <w:lang w:val="en-US"/>
            </w:rPr>
            <w:br/>
            <w:t>maroc</w:t>
          </w:r>
          <w:r w:rsidRPr="00E711D1">
            <w:rPr>
              <w:sz w:val="15"/>
              <w:szCs w:val="15"/>
              <w:lang w:val="en-US"/>
            </w:rPr>
            <w:t>@fnst.org</w:t>
          </w:r>
        </w:p>
      </w:tc>
      <w:tc>
        <w:tcPr>
          <w:tcW w:w="2296" w:type="dxa"/>
        </w:tcPr>
        <w:p w14:paraId="2C6AD957" w14:textId="77777777" w:rsidR="004E29FF" w:rsidRPr="00E711D1" w:rsidRDefault="004E29FF" w:rsidP="002216CE">
          <w:pPr>
            <w:spacing w:after="0"/>
            <w:rPr>
              <w:sz w:val="15"/>
              <w:szCs w:val="15"/>
              <w:lang w:val="en-US"/>
            </w:rPr>
          </w:pPr>
          <w:r w:rsidRPr="00E711D1">
            <w:rPr>
              <w:sz w:val="15"/>
              <w:szCs w:val="15"/>
              <w:lang w:val="en-US"/>
            </w:rPr>
            <w:t xml:space="preserve">www.ffnmaroc.org </w:t>
          </w:r>
          <w:r w:rsidRPr="00E711D1">
            <w:rPr>
              <w:sz w:val="15"/>
              <w:szCs w:val="15"/>
              <w:lang w:val="en-US"/>
            </w:rPr>
            <w:br/>
            <w:t>facebook.com/ffnmaroc</w:t>
          </w:r>
          <w:r w:rsidR="002216CE" w:rsidRPr="00E711D1">
            <w:rPr>
              <w:sz w:val="15"/>
              <w:szCs w:val="15"/>
              <w:lang w:val="en-US"/>
            </w:rPr>
            <w:br/>
          </w:r>
          <w:r w:rsidRPr="00E711D1">
            <w:rPr>
              <w:sz w:val="15"/>
              <w:szCs w:val="15"/>
              <w:lang w:val="en-US"/>
            </w:rPr>
            <w:t>instagram.com/ffnmaroc</w:t>
          </w:r>
        </w:p>
      </w:tc>
    </w:tr>
  </w:tbl>
  <w:p w14:paraId="73E383FF" w14:textId="77777777" w:rsidR="004E29FF" w:rsidRPr="00E711D1" w:rsidRDefault="004E29FF" w:rsidP="001B173A">
    <w:pPr>
      <w:pStyle w:val="Footer"/>
      <w:spacing w:line="240" w:lineRule="auto"/>
      <w:rPr>
        <w:sz w:val="4"/>
        <w:szCs w:val="4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F60C4E" w14:textId="77777777" w:rsidR="007B69D0" w:rsidRDefault="007B69D0">
      <w:r>
        <w:separator/>
      </w:r>
    </w:p>
  </w:footnote>
  <w:footnote w:type="continuationSeparator" w:id="0">
    <w:p w14:paraId="6BBCC09F" w14:textId="77777777" w:rsidR="007B69D0" w:rsidRDefault="007B69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65D49" w14:textId="77777777" w:rsidR="004E29FF" w:rsidRDefault="004E29FF" w:rsidP="000144BF">
    <w:pPr>
      <w:pStyle w:val="Header"/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14:paraId="40C585CC" w14:textId="77777777" w:rsidR="004E29FF" w:rsidRDefault="004E29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9B4DE6" w14:textId="4B960E03" w:rsidR="008159B7" w:rsidRDefault="007902DE" w:rsidP="007902DE">
    <w:pPr>
      <w:pStyle w:val="Header"/>
      <w:tabs>
        <w:tab w:val="clear" w:pos="4536"/>
        <w:tab w:val="clear" w:pos="9072"/>
        <w:tab w:val="left" w:pos="851"/>
        <w:tab w:val="right" w:pos="993"/>
      </w:tabs>
      <w:jc w:val="right"/>
    </w:pPr>
    <w:r>
      <w:rPr>
        <w:b/>
        <w:caps/>
        <w:noProof/>
        <w:color w:val="E60080" w:themeColor="text2"/>
        <w:sz w:val="18"/>
        <w:szCs w:val="18"/>
      </w:rPr>
      <w:tab/>
    </w:r>
    <w:r w:rsidRPr="008159B7">
      <w:rPr>
        <w:b/>
        <w:bCs/>
        <w:color w:val="004A7F" w:themeColor="text1"/>
        <w:szCs w:val="22"/>
      </w:rPr>
      <w:fldChar w:fldCharType="begin"/>
    </w:r>
    <w:r w:rsidRPr="008159B7">
      <w:rPr>
        <w:b/>
        <w:bCs/>
        <w:color w:val="004A7F" w:themeColor="text1"/>
        <w:szCs w:val="22"/>
      </w:rPr>
      <w:instrText xml:space="preserve"> PAGE </w:instrText>
    </w:r>
    <w:r w:rsidRPr="008159B7">
      <w:rPr>
        <w:b/>
        <w:bCs/>
        <w:color w:val="004A7F" w:themeColor="text1"/>
        <w:szCs w:val="22"/>
      </w:rPr>
      <w:fldChar w:fldCharType="separate"/>
    </w:r>
    <w:r w:rsidR="00D008DA">
      <w:rPr>
        <w:b/>
        <w:bCs/>
        <w:noProof/>
        <w:color w:val="004A7F" w:themeColor="text1"/>
        <w:szCs w:val="22"/>
      </w:rPr>
      <w:t>2</w:t>
    </w:r>
    <w:r w:rsidRPr="008159B7">
      <w:rPr>
        <w:b/>
        <w:bCs/>
        <w:color w:val="004A7F" w:themeColor="text1"/>
        <w:szCs w:val="22"/>
      </w:rPr>
      <w:fldChar w:fldCharType="end"/>
    </w:r>
    <w:r w:rsidRPr="008159B7">
      <w:rPr>
        <w:sz w:val="18"/>
        <w:szCs w:val="18"/>
      </w:rPr>
      <w:t xml:space="preserve"> sur </w:t>
    </w:r>
    <w:r w:rsidRPr="008159B7">
      <w:rPr>
        <w:sz w:val="18"/>
        <w:szCs w:val="18"/>
      </w:rPr>
      <w:fldChar w:fldCharType="begin"/>
    </w:r>
    <w:r w:rsidRPr="008159B7">
      <w:rPr>
        <w:sz w:val="18"/>
        <w:szCs w:val="18"/>
      </w:rPr>
      <w:instrText xml:space="preserve"> NUMPAGES </w:instrText>
    </w:r>
    <w:r w:rsidRPr="008159B7">
      <w:rPr>
        <w:sz w:val="18"/>
        <w:szCs w:val="18"/>
      </w:rPr>
      <w:fldChar w:fldCharType="separate"/>
    </w:r>
    <w:r w:rsidR="00D008DA">
      <w:rPr>
        <w:noProof/>
        <w:sz w:val="18"/>
        <w:szCs w:val="18"/>
      </w:rPr>
      <w:t>2</w:t>
    </w:r>
    <w:r w:rsidRPr="008159B7">
      <w:rPr>
        <w:sz w:val="18"/>
        <w:szCs w:val="18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F95046" w14:textId="77777777" w:rsidR="004E29FF" w:rsidRPr="00BD5337" w:rsidRDefault="00BD5337" w:rsidP="00293001">
    <w:pPr>
      <w:pStyle w:val="Header"/>
      <w:tabs>
        <w:tab w:val="clear" w:pos="4536"/>
        <w:tab w:val="clear" w:pos="9072"/>
        <w:tab w:val="center" w:pos="0"/>
        <w:tab w:val="center" w:pos="4606"/>
      </w:tabs>
      <w:jc w:val="right"/>
    </w:pPr>
    <w:r>
      <w:rPr>
        <w:noProof/>
        <w:lang w:val="en-GB" w:eastAsia="en-GB"/>
      </w:rPr>
      <w:drawing>
        <wp:inline distT="0" distB="0" distL="0" distR="0" wp14:anchorId="1AA3A9B2" wp14:editId="13B1C9DD">
          <wp:extent cx="2506980" cy="754380"/>
          <wp:effectExtent l="0" t="0" r="7620" b="762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NF_Deutsch_Farbe_Prin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823" t="25295" r="10053" b="16469"/>
                  <a:stretch/>
                </pic:blipFill>
                <pic:spPr bwMode="auto">
                  <a:xfrm>
                    <a:off x="0" y="0"/>
                    <a:ext cx="2506980" cy="7543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1593"/>
    <w:multiLevelType w:val="hybridMultilevel"/>
    <w:tmpl w:val="CB308A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301F3F"/>
    <w:multiLevelType w:val="hybridMultilevel"/>
    <w:tmpl w:val="65504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E30DE0"/>
    <w:multiLevelType w:val="multilevel"/>
    <w:tmpl w:val="04070025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46D060D9-1304-4F31-BB40-1DDA44D6AE00}"/>
    <w:docVar w:name="dgnword-eventsink" w:val="227891632"/>
  </w:docVars>
  <w:rsids>
    <w:rsidRoot w:val="00E711D1"/>
    <w:rsid w:val="000144BF"/>
    <w:rsid w:val="00016971"/>
    <w:rsid w:val="00053082"/>
    <w:rsid w:val="000704FB"/>
    <w:rsid w:val="000B76AB"/>
    <w:rsid w:val="000C7E32"/>
    <w:rsid w:val="000C7E66"/>
    <w:rsid w:val="000E6A43"/>
    <w:rsid w:val="00117AC8"/>
    <w:rsid w:val="00142DC8"/>
    <w:rsid w:val="00162090"/>
    <w:rsid w:val="001626DE"/>
    <w:rsid w:val="00166598"/>
    <w:rsid w:val="001734FA"/>
    <w:rsid w:val="00184F85"/>
    <w:rsid w:val="0019200B"/>
    <w:rsid w:val="001A40D8"/>
    <w:rsid w:val="001B1321"/>
    <w:rsid w:val="001B173A"/>
    <w:rsid w:val="001C5C5F"/>
    <w:rsid w:val="002019AC"/>
    <w:rsid w:val="00206D38"/>
    <w:rsid w:val="002216CE"/>
    <w:rsid w:val="002238C9"/>
    <w:rsid w:val="00226CF9"/>
    <w:rsid w:val="00227094"/>
    <w:rsid w:val="00231BF1"/>
    <w:rsid w:val="00235796"/>
    <w:rsid w:val="00244061"/>
    <w:rsid w:val="00245613"/>
    <w:rsid w:val="0024562E"/>
    <w:rsid w:val="0025118D"/>
    <w:rsid w:val="002545F2"/>
    <w:rsid w:val="00255628"/>
    <w:rsid w:val="002633BF"/>
    <w:rsid w:val="00266047"/>
    <w:rsid w:val="00285D68"/>
    <w:rsid w:val="00293001"/>
    <w:rsid w:val="002A551E"/>
    <w:rsid w:val="002A5B44"/>
    <w:rsid w:val="002B407E"/>
    <w:rsid w:val="002C2AEA"/>
    <w:rsid w:val="002C7DF9"/>
    <w:rsid w:val="002E3879"/>
    <w:rsid w:val="002E38A4"/>
    <w:rsid w:val="003026AA"/>
    <w:rsid w:val="0031248C"/>
    <w:rsid w:val="00313A2F"/>
    <w:rsid w:val="003346BD"/>
    <w:rsid w:val="00347BEC"/>
    <w:rsid w:val="003519AA"/>
    <w:rsid w:val="00355083"/>
    <w:rsid w:val="00361716"/>
    <w:rsid w:val="00370701"/>
    <w:rsid w:val="003806AD"/>
    <w:rsid w:val="003825E7"/>
    <w:rsid w:val="00392119"/>
    <w:rsid w:val="003937B6"/>
    <w:rsid w:val="003B3637"/>
    <w:rsid w:val="003D3119"/>
    <w:rsid w:val="003F20CA"/>
    <w:rsid w:val="003F5EA4"/>
    <w:rsid w:val="00415311"/>
    <w:rsid w:val="004158C7"/>
    <w:rsid w:val="00420B6F"/>
    <w:rsid w:val="0042547E"/>
    <w:rsid w:val="0042747E"/>
    <w:rsid w:val="00427E25"/>
    <w:rsid w:val="0043050C"/>
    <w:rsid w:val="00441B2F"/>
    <w:rsid w:val="004455D1"/>
    <w:rsid w:val="004479F4"/>
    <w:rsid w:val="00471A22"/>
    <w:rsid w:val="004722AC"/>
    <w:rsid w:val="0047498A"/>
    <w:rsid w:val="00482016"/>
    <w:rsid w:val="00483ED9"/>
    <w:rsid w:val="0049727B"/>
    <w:rsid w:val="004A391F"/>
    <w:rsid w:val="004C3FA5"/>
    <w:rsid w:val="004C6F5D"/>
    <w:rsid w:val="004D0B8F"/>
    <w:rsid w:val="004D552C"/>
    <w:rsid w:val="004D7EC4"/>
    <w:rsid w:val="004E175B"/>
    <w:rsid w:val="004E29FF"/>
    <w:rsid w:val="004E7D1D"/>
    <w:rsid w:val="004F7DE8"/>
    <w:rsid w:val="00503994"/>
    <w:rsid w:val="00527393"/>
    <w:rsid w:val="005423CB"/>
    <w:rsid w:val="005477CC"/>
    <w:rsid w:val="00563722"/>
    <w:rsid w:val="005E05BB"/>
    <w:rsid w:val="005F3F1B"/>
    <w:rsid w:val="00602230"/>
    <w:rsid w:val="00621E28"/>
    <w:rsid w:val="0062793F"/>
    <w:rsid w:val="00635714"/>
    <w:rsid w:val="00637FA3"/>
    <w:rsid w:val="00641ABE"/>
    <w:rsid w:val="00651410"/>
    <w:rsid w:val="00654237"/>
    <w:rsid w:val="00655465"/>
    <w:rsid w:val="00667ADF"/>
    <w:rsid w:val="006A60C5"/>
    <w:rsid w:val="006A7C7C"/>
    <w:rsid w:val="006C620D"/>
    <w:rsid w:val="006D5477"/>
    <w:rsid w:val="006D5AE1"/>
    <w:rsid w:val="0070657C"/>
    <w:rsid w:val="00715235"/>
    <w:rsid w:val="00717F6A"/>
    <w:rsid w:val="00717F7C"/>
    <w:rsid w:val="00727A8F"/>
    <w:rsid w:val="007301C3"/>
    <w:rsid w:val="007321E1"/>
    <w:rsid w:val="00747DE4"/>
    <w:rsid w:val="0075071B"/>
    <w:rsid w:val="00756367"/>
    <w:rsid w:val="00773633"/>
    <w:rsid w:val="00785476"/>
    <w:rsid w:val="007902DE"/>
    <w:rsid w:val="007971C1"/>
    <w:rsid w:val="00797CF0"/>
    <w:rsid w:val="007A6D34"/>
    <w:rsid w:val="007B65D9"/>
    <w:rsid w:val="007B69D0"/>
    <w:rsid w:val="007C36B7"/>
    <w:rsid w:val="007E0358"/>
    <w:rsid w:val="007E273B"/>
    <w:rsid w:val="007F5396"/>
    <w:rsid w:val="008159B7"/>
    <w:rsid w:val="008244BD"/>
    <w:rsid w:val="00831A8F"/>
    <w:rsid w:val="0083742C"/>
    <w:rsid w:val="0084183E"/>
    <w:rsid w:val="00842751"/>
    <w:rsid w:val="008816BC"/>
    <w:rsid w:val="00890707"/>
    <w:rsid w:val="00895CF3"/>
    <w:rsid w:val="00896DFC"/>
    <w:rsid w:val="008B672B"/>
    <w:rsid w:val="008B70CA"/>
    <w:rsid w:val="008C0FD0"/>
    <w:rsid w:val="008C2209"/>
    <w:rsid w:val="008C7736"/>
    <w:rsid w:val="008D64E2"/>
    <w:rsid w:val="008D7088"/>
    <w:rsid w:val="008E4B50"/>
    <w:rsid w:val="008F63AB"/>
    <w:rsid w:val="00906B1C"/>
    <w:rsid w:val="009108AB"/>
    <w:rsid w:val="0091480B"/>
    <w:rsid w:val="00916585"/>
    <w:rsid w:val="00933025"/>
    <w:rsid w:val="00940154"/>
    <w:rsid w:val="00945E82"/>
    <w:rsid w:val="0097202A"/>
    <w:rsid w:val="00972AB8"/>
    <w:rsid w:val="00982985"/>
    <w:rsid w:val="00987CC9"/>
    <w:rsid w:val="009A6E38"/>
    <w:rsid w:val="009B7E5D"/>
    <w:rsid w:val="009C1716"/>
    <w:rsid w:val="009C2E47"/>
    <w:rsid w:val="009D1E92"/>
    <w:rsid w:val="009E1994"/>
    <w:rsid w:val="009E384F"/>
    <w:rsid w:val="009E50B1"/>
    <w:rsid w:val="00A0236C"/>
    <w:rsid w:val="00A03ED1"/>
    <w:rsid w:val="00A073CF"/>
    <w:rsid w:val="00A212DE"/>
    <w:rsid w:val="00A527CD"/>
    <w:rsid w:val="00A851A8"/>
    <w:rsid w:val="00A902B2"/>
    <w:rsid w:val="00AA654F"/>
    <w:rsid w:val="00AE684B"/>
    <w:rsid w:val="00B00610"/>
    <w:rsid w:val="00B00F82"/>
    <w:rsid w:val="00B1465C"/>
    <w:rsid w:val="00B27C92"/>
    <w:rsid w:val="00B31439"/>
    <w:rsid w:val="00B347E4"/>
    <w:rsid w:val="00B73067"/>
    <w:rsid w:val="00B875F2"/>
    <w:rsid w:val="00BD5337"/>
    <w:rsid w:val="00BE2DD4"/>
    <w:rsid w:val="00BF3DBB"/>
    <w:rsid w:val="00C004E1"/>
    <w:rsid w:val="00C05FA9"/>
    <w:rsid w:val="00C118B1"/>
    <w:rsid w:val="00C15A0F"/>
    <w:rsid w:val="00C23F0C"/>
    <w:rsid w:val="00C50209"/>
    <w:rsid w:val="00C67B23"/>
    <w:rsid w:val="00C761BB"/>
    <w:rsid w:val="00C841F1"/>
    <w:rsid w:val="00CB2977"/>
    <w:rsid w:val="00CB5342"/>
    <w:rsid w:val="00CB5477"/>
    <w:rsid w:val="00CC24EA"/>
    <w:rsid w:val="00CE610F"/>
    <w:rsid w:val="00CE6FCB"/>
    <w:rsid w:val="00CF327A"/>
    <w:rsid w:val="00D008DA"/>
    <w:rsid w:val="00D11AC7"/>
    <w:rsid w:val="00D3329A"/>
    <w:rsid w:val="00D36ACE"/>
    <w:rsid w:val="00D52C08"/>
    <w:rsid w:val="00D64489"/>
    <w:rsid w:val="00D7294F"/>
    <w:rsid w:val="00D734C3"/>
    <w:rsid w:val="00DD2E12"/>
    <w:rsid w:val="00DD5B62"/>
    <w:rsid w:val="00DF422B"/>
    <w:rsid w:val="00DF5B96"/>
    <w:rsid w:val="00DF7F64"/>
    <w:rsid w:val="00E200EE"/>
    <w:rsid w:val="00E2591F"/>
    <w:rsid w:val="00E27569"/>
    <w:rsid w:val="00E37853"/>
    <w:rsid w:val="00E42492"/>
    <w:rsid w:val="00E711D1"/>
    <w:rsid w:val="00E72CAB"/>
    <w:rsid w:val="00E75BF4"/>
    <w:rsid w:val="00E930B2"/>
    <w:rsid w:val="00EA733D"/>
    <w:rsid w:val="00EA792C"/>
    <w:rsid w:val="00EA7A4B"/>
    <w:rsid w:val="00EB2704"/>
    <w:rsid w:val="00EC0000"/>
    <w:rsid w:val="00EC627E"/>
    <w:rsid w:val="00ED1137"/>
    <w:rsid w:val="00ED2528"/>
    <w:rsid w:val="00ED6F73"/>
    <w:rsid w:val="00EE1B05"/>
    <w:rsid w:val="00EE3E4C"/>
    <w:rsid w:val="00EF732F"/>
    <w:rsid w:val="00F04122"/>
    <w:rsid w:val="00F049A7"/>
    <w:rsid w:val="00F12544"/>
    <w:rsid w:val="00F13D2A"/>
    <w:rsid w:val="00F21B82"/>
    <w:rsid w:val="00F330A4"/>
    <w:rsid w:val="00F4273E"/>
    <w:rsid w:val="00F45FE2"/>
    <w:rsid w:val="00F55F7B"/>
    <w:rsid w:val="00F60013"/>
    <w:rsid w:val="00F6347B"/>
    <w:rsid w:val="00F63C80"/>
    <w:rsid w:val="00F732C0"/>
    <w:rsid w:val="00F73B15"/>
    <w:rsid w:val="00F87C92"/>
    <w:rsid w:val="00F91BE5"/>
    <w:rsid w:val="00FB073A"/>
    <w:rsid w:val="00FD3D2F"/>
    <w:rsid w:val="00FE4E5F"/>
    <w:rsid w:val="00FF01D9"/>
    <w:rsid w:val="00FF0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823F940"/>
  <w15:docId w15:val="{3FDD5280-E0AA-4BC0-AE0C-E96E3D698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FNF Standard"/>
    <w:qFormat/>
    <w:rsid w:val="00117AC8"/>
    <w:pPr>
      <w:spacing w:after="120"/>
    </w:pPr>
    <w:rPr>
      <w:rFonts w:ascii="Arial" w:hAnsi="Arial"/>
      <w:sz w:val="22"/>
      <w:lang w:val="fr-FR"/>
    </w:rPr>
  </w:style>
  <w:style w:type="paragraph" w:styleId="Heading1">
    <w:name w:val="heading 1"/>
    <w:aliases w:val="FFN titre 1"/>
    <w:basedOn w:val="Normal"/>
    <w:next w:val="Normal"/>
    <w:qFormat/>
    <w:rsid w:val="00E75BF4"/>
    <w:pPr>
      <w:keepNext/>
      <w:numPr>
        <w:numId w:val="1"/>
      </w:numPr>
      <w:spacing w:before="360" w:after="40"/>
      <w:outlineLvl w:val="0"/>
    </w:pPr>
    <w:rPr>
      <w:rFonts w:cs="Arial"/>
      <w:b/>
      <w:bCs/>
      <w:color w:val="004A7F" w:themeColor="text1"/>
      <w:kern w:val="32"/>
      <w:sz w:val="36"/>
      <w:szCs w:val="32"/>
    </w:rPr>
  </w:style>
  <w:style w:type="paragraph" w:styleId="Heading2">
    <w:name w:val="heading 2"/>
    <w:aliases w:val="FFN Titre 2"/>
    <w:basedOn w:val="Normal"/>
    <w:next w:val="Normal"/>
    <w:qFormat/>
    <w:rsid w:val="00C118B1"/>
    <w:pPr>
      <w:keepNext/>
      <w:numPr>
        <w:ilvl w:val="1"/>
        <w:numId w:val="1"/>
      </w:numPr>
      <w:spacing w:before="240" w:after="200"/>
      <w:outlineLvl w:val="1"/>
    </w:pPr>
    <w:rPr>
      <w:rFonts w:cs="Arial"/>
      <w:b/>
      <w:bCs/>
      <w:iCs/>
      <w:color w:val="004A7F" w:themeColor="text1"/>
      <w:sz w:val="24"/>
      <w:szCs w:val="28"/>
    </w:rPr>
  </w:style>
  <w:style w:type="paragraph" w:styleId="Heading3">
    <w:name w:val="heading 3"/>
    <w:aliases w:val="FFN Titre 3"/>
    <w:basedOn w:val="Normal"/>
    <w:next w:val="Normal"/>
    <w:qFormat/>
    <w:rsid w:val="00C118B1"/>
    <w:pPr>
      <w:keepNext/>
      <w:numPr>
        <w:ilvl w:val="2"/>
        <w:numId w:val="1"/>
      </w:numPr>
      <w:spacing w:before="240" w:after="40"/>
      <w:outlineLvl w:val="2"/>
    </w:pPr>
    <w:rPr>
      <w:rFonts w:cs="Arial"/>
      <w:b/>
      <w:bCs/>
      <w:color w:val="004A7F" w:themeColor="text1"/>
      <w:szCs w:val="24"/>
    </w:rPr>
  </w:style>
  <w:style w:type="paragraph" w:styleId="Heading4">
    <w:name w:val="heading 4"/>
    <w:basedOn w:val="Normal"/>
    <w:next w:val="Normal"/>
    <w:link w:val="Heading4Char"/>
    <w:semiHidden/>
    <w:unhideWhenUsed/>
    <w:rsid w:val="00E75BF4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75F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E75BF4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00375F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E75BF4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00243F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E75BF4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243F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E75BF4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006BB9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E75BF4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006BB9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301C3"/>
    <w:pPr>
      <w:tabs>
        <w:tab w:val="center" w:pos="4536"/>
        <w:tab w:val="right" w:pos="9072"/>
      </w:tabs>
    </w:pPr>
  </w:style>
  <w:style w:type="paragraph" w:styleId="Footer">
    <w:name w:val="footer"/>
    <w:aliases w:val="FFN Note de bas de page"/>
    <w:basedOn w:val="Normal"/>
    <w:link w:val="FooterChar"/>
    <w:rsid w:val="009A6E38"/>
    <w:pPr>
      <w:tabs>
        <w:tab w:val="center" w:pos="4536"/>
        <w:tab w:val="right" w:pos="9072"/>
      </w:tabs>
      <w:spacing w:after="0" w:line="180" w:lineRule="exact"/>
    </w:pPr>
    <w:rPr>
      <w:sz w:val="15"/>
    </w:rPr>
  </w:style>
  <w:style w:type="paragraph" w:styleId="FootnoteText">
    <w:name w:val="footnote text"/>
    <w:basedOn w:val="Normal"/>
    <w:semiHidden/>
    <w:rsid w:val="00166598"/>
    <w:rPr>
      <w:sz w:val="20"/>
    </w:rPr>
  </w:style>
  <w:style w:type="character" w:styleId="FootnoteReference">
    <w:name w:val="footnote reference"/>
    <w:basedOn w:val="DefaultParagraphFont"/>
    <w:semiHidden/>
    <w:rsid w:val="00166598"/>
    <w:rPr>
      <w:vertAlign w:val="superscript"/>
    </w:rPr>
  </w:style>
  <w:style w:type="paragraph" w:customStyle="1" w:styleId="FFNTitredudocument">
    <w:name w:val="FFN Titre du document"/>
    <w:basedOn w:val="Normal"/>
    <w:next w:val="Normal"/>
    <w:autoRedefine/>
    <w:qFormat/>
    <w:rsid w:val="0091480B"/>
    <w:pPr>
      <w:spacing w:before="720" w:after="0"/>
    </w:pPr>
    <w:rPr>
      <w:b/>
      <w:caps/>
      <w:color w:val="004A7F" w:themeColor="text1"/>
      <w:sz w:val="48"/>
      <w:szCs w:val="32"/>
    </w:rPr>
  </w:style>
  <w:style w:type="paragraph" w:customStyle="1" w:styleId="FFNSous-titredudocument">
    <w:name w:val="FFN Sous-titre du document"/>
    <w:basedOn w:val="Normal"/>
    <w:next w:val="Normal"/>
    <w:qFormat/>
    <w:rsid w:val="0083742C"/>
    <w:pPr>
      <w:spacing w:after="480"/>
    </w:pPr>
    <w:rPr>
      <w:rFonts w:asciiTheme="majorHAnsi" w:hAnsiTheme="majorHAnsi"/>
      <w:color w:val="004A7F" w:themeColor="text1"/>
      <w:sz w:val="36"/>
    </w:rPr>
  </w:style>
  <w:style w:type="paragraph" w:customStyle="1" w:styleId="FFNCitation">
    <w:name w:val="FFN Citation"/>
    <w:basedOn w:val="Normal"/>
    <w:next w:val="FFNAuteurducitation"/>
    <w:qFormat/>
    <w:rsid w:val="008159B7"/>
    <w:pPr>
      <w:spacing w:after="40" w:line="480" w:lineRule="auto"/>
      <w:ind w:right="1134"/>
    </w:pPr>
    <w:rPr>
      <w:b/>
      <w:smallCaps/>
      <w:color w:val="004A7F" w:themeColor="text1"/>
      <w:sz w:val="34"/>
    </w:rPr>
  </w:style>
  <w:style w:type="paragraph" w:customStyle="1" w:styleId="FFNAuteurducitation">
    <w:name w:val="FFN Auteur du citation"/>
    <w:basedOn w:val="Normal"/>
    <w:next w:val="FFNTexte"/>
    <w:rsid w:val="008159B7"/>
    <w:pPr>
      <w:spacing w:before="40" w:after="480"/>
      <w:ind w:right="567"/>
    </w:pPr>
    <w:rPr>
      <w:b/>
      <w:sz w:val="24"/>
    </w:rPr>
  </w:style>
  <w:style w:type="paragraph" w:customStyle="1" w:styleId="FFNTexte">
    <w:name w:val="FFN Texte"/>
    <w:basedOn w:val="Normal"/>
    <w:autoRedefine/>
    <w:rsid w:val="002C2AEA"/>
  </w:style>
  <w:style w:type="character" w:customStyle="1" w:styleId="FFNSmallCaps">
    <w:name w:val="FFN Small Caps"/>
    <w:basedOn w:val="DefaultParagraphFont"/>
    <w:qFormat/>
    <w:rsid w:val="009C1716"/>
    <w:rPr>
      <w:rFonts w:ascii="Arial" w:hAnsi="Arial"/>
      <w:caps w:val="0"/>
      <w:smallCaps/>
      <w:sz w:val="24"/>
      <w:lang w:val="fr-FR"/>
    </w:rPr>
  </w:style>
  <w:style w:type="character" w:customStyle="1" w:styleId="FooterChar">
    <w:name w:val="Footer Char"/>
    <w:aliases w:val="FFN Note de bas de page Char"/>
    <w:basedOn w:val="DefaultParagraphFont"/>
    <w:link w:val="Footer"/>
    <w:rsid w:val="009A6E38"/>
    <w:rPr>
      <w:rFonts w:ascii="Garamond" w:hAnsi="Garamond"/>
      <w:sz w:val="15"/>
      <w:lang w:val="en-GB" w:eastAsia="de-DE" w:bidi="ar-SA"/>
    </w:rPr>
  </w:style>
  <w:style w:type="paragraph" w:styleId="BalloonText">
    <w:name w:val="Balloon Text"/>
    <w:basedOn w:val="Normal"/>
    <w:link w:val="BalloonTextChar"/>
    <w:rsid w:val="00C05FA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05FA9"/>
    <w:rPr>
      <w:rFonts w:ascii="Tahoma" w:hAnsi="Tahoma" w:cs="Tahoma"/>
      <w:sz w:val="16"/>
      <w:szCs w:val="16"/>
      <w:lang w:val="fr-FR"/>
    </w:rPr>
  </w:style>
  <w:style w:type="table" w:styleId="TableGrid">
    <w:name w:val="Table Grid"/>
    <w:basedOn w:val="TableNormal"/>
    <w:rsid w:val="008C22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FNTraductionenallemand">
    <w:name w:val="FFN Traduction en allemand"/>
    <w:basedOn w:val="DefaultParagraphFont"/>
    <w:uiPriority w:val="1"/>
    <w:qFormat/>
    <w:rsid w:val="00A073CF"/>
    <w:rPr>
      <w:rFonts w:ascii="Arial" w:hAnsi="Arial"/>
      <w:color w:val="808080" w:themeColor="background1" w:themeShade="80"/>
      <w:sz w:val="16"/>
      <w:szCs w:val="18"/>
      <w:lang w:val="de-DE"/>
    </w:rPr>
  </w:style>
  <w:style w:type="paragraph" w:styleId="ListParagraph">
    <w:name w:val="List Paragraph"/>
    <w:basedOn w:val="Normal"/>
    <w:uiPriority w:val="34"/>
    <w:qFormat/>
    <w:rsid w:val="006D5AE1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BD5337"/>
    <w:rPr>
      <w:rFonts w:ascii="Arial" w:hAnsi="Arial"/>
      <w:sz w:val="22"/>
      <w:lang w:val="fr-FR"/>
    </w:rPr>
  </w:style>
  <w:style w:type="character" w:customStyle="1" w:styleId="FFN-Gras-bleu">
    <w:name w:val="FFN - Gras-bleu"/>
    <w:basedOn w:val="DefaultParagraphFont"/>
    <w:uiPriority w:val="1"/>
    <w:qFormat/>
    <w:rsid w:val="00162090"/>
    <w:rPr>
      <w:rFonts w:asciiTheme="minorHAnsi" w:hAnsiTheme="minorHAnsi"/>
      <w:b/>
      <w:bCs/>
      <w:color w:val="004A7F" w:themeColor="text1"/>
      <w:sz w:val="22"/>
    </w:rPr>
  </w:style>
  <w:style w:type="character" w:customStyle="1" w:styleId="Heading4Char">
    <w:name w:val="Heading 4 Char"/>
    <w:basedOn w:val="DefaultParagraphFont"/>
    <w:link w:val="Heading4"/>
    <w:semiHidden/>
    <w:rsid w:val="00E75BF4"/>
    <w:rPr>
      <w:rFonts w:asciiTheme="majorHAnsi" w:eastAsiaTheme="majorEastAsia" w:hAnsiTheme="majorHAnsi" w:cstheme="majorBidi"/>
      <w:i/>
      <w:iCs/>
      <w:color w:val="00375F" w:themeColor="accent1" w:themeShade="BF"/>
      <w:sz w:val="22"/>
      <w:lang w:val="fr-FR"/>
    </w:rPr>
  </w:style>
  <w:style w:type="character" w:customStyle="1" w:styleId="Heading5Char">
    <w:name w:val="Heading 5 Char"/>
    <w:basedOn w:val="DefaultParagraphFont"/>
    <w:link w:val="Heading5"/>
    <w:semiHidden/>
    <w:rsid w:val="00E75BF4"/>
    <w:rPr>
      <w:rFonts w:asciiTheme="majorHAnsi" w:eastAsiaTheme="majorEastAsia" w:hAnsiTheme="majorHAnsi" w:cstheme="majorBidi"/>
      <w:color w:val="00375F" w:themeColor="accent1" w:themeShade="BF"/>
      <w:sz w:val="22"/>
      <w:lang w:val="fr-FR"/>
    </w:rPr>
  </w:style>
  <w:style w:type="character" w:customStyle="1" w:styleId="Heading6Char">
    <w:name w:val="Heading 6 Char"/>
    <w:basedOn w:val="DefaultParagraphFont"/>
    <w:link w:val="Heading6"/>
    <w:semiHidden/>
    <w:rsid w:val="00E75BF4"/>
    <w:rPr>
      <w:rFonts w:asciiTheme="majorHAnsi" w:eastAsiaTheme="majorEastAsia" w:hAnsiTheme="majorHAnsi" w:cstheme="majorBidi"/>
      <w:color w:val="00243F" w:themeColor="accent1" w:themeShade="7F"/>
      <w:sz w:val="22"/>
      <w:lang w:val="fr-FR"/>
    </w:rPr>
  </w:style>
  <w:style w:type="character" w:customStyle="1" w:styleId="Heading7Char">
    <w:name w:val="Heading 7 Char"/>
    <w:basedOn w:val="DefaultParagraphFont"/>
    <w:link w:val="Heading7"/>
    <w:semiHidden/>
    <w:rsid w:val="00E75BF4"/>
    <w:rPr>
      <w:rFonts w:asciiTheme="majorHAnsi" w:eastAsiaTheme="majorEastAsia" w:hAnsiTheme="majorHAnsi" w:cstheme="majorBidi"/>
      <w:i/>
      <w:iCs/>
      <w:color w:val="00243F" w:themeColor="accent1" w:themeShade="7F"/>
      <w:sz w:val="22"/>
      <w:lang w:val="fr-FR"/>
    </w:rPr>
  </w:style>
  <w:style w:type="character" w:customStyle="1" w:styleId="Heading8Char">
    <w:name w:val="Heading 8 Char"/>
    <w:basedOn w:val="DefaultParagraphFont"/>
    <w:link w:val="Heading8"/>
    <w:semiHidden/>
    <w:rsid w:val="00E75BF4"/>
    <w:rPr>
      <w:rFonts w:asciiTheme="majorHAnsi" w:eastAsiaTheme="majorEastAsia" w:hAnsiTheme="majorHAnsi" w:cstheme="majorBidi"/>
      <w:color w:val="006BB9" w:themeColor="text1" w:themeTint="D8"/>
      <w:sz w:val="21"/>
      <w:szCs w:val="21"/>
      <w:lang w:val="fr-FR"/>
    </w:rPr>
  </w:style>
  <w:style w:type="character" w:customStyle="1" w:styleId="Heading9Char">
    <w:name w:val="Heading 9 Char"/>
    <w:basedOn w:val="DefaultParagraphFont"/>
    <w:link w:val="Heading9"/>
    <w:semiHidden/>
    <w:rsid w:val="00E75BF4"/>
    <w:rPr>
      <w:rFonts w:asciiTheme="majorHAnsi" w:eastAsiaTheme="majorEastAsia" w:hAnsiTheme="majorHAnsi" w:cstheme="majorBidi"/>
      <w:i/>
      <w:iCs/>
      <w:color w:val="006BB9" w:themeColor="text1" w:themeTint="D8"/>
      <w:sz w:val="21"/>
      <w:szCs w:val="21"/>
      <w:lang w:val="fr-FR"/>
    </w:rPr>
  </w:style>
  <w:style w:type="paragraph" w:styleId="NormalWeb">
    <w:name w:val="Normal (Web)"/>
    <w:basedOn w:val="Normal"/>
    <w:uiPriority w:val="99"/>
    <w:semiHidden/>
    <w:unhideWhenUsed/>
    <w:rsid w:val="00727A8F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fr-FR"/>
    </w:rPr>
  </w:style>
  <w:style w:type="character" w:styleId="Strong">
    <w:name w:val="Strong"/>
    <w:basedOn w:val="DefaultParagraphFont"/>
    <w:uiPriority w:val="22"/>
    <w:qFormat/>
    <w:rsid w:val="00933025"/>
    <w:rPr>
      <w:b/>
      <w:bCs/>
    </w:rPr>
  </w:style>
  <w:style w:type="character" w:styleId="Hyperlink">
    <w:name w:val="Hyperlink"/>
    <w:basedOn w:val="DefaultParagraphFont"/>
    <w:uiPriority w:val="99"/>
    <w:unhideWhenUsed/>
    <w:rsid w:val="00933025"/>
    <w:rPr>
      <w:color w:val="276692" w:themeColor="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89070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90707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890707"/>
    <w:rPr>
      <w:rFonts w:ascii="Arial" w:hAnsi="Arial"/>
      <w:lang w:val="fr-FR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907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90707"/>
    <w:rPr>
      <w:rFonts w:ascii="Arial" w:hAnsi="Arial"/>
      <w:b/>
      <w:bCs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bat@freiheit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r_office\Desktop\FFN%20Maroc%20-%20Document%20.dotx" TargetMode="External"/></Relationships>
</file>

<file path=word/theme/theme1.xml><?xml version="1.0" encoding="utf-8"?>
<a:theme xmlns:a="http://schemas.openxmlformats.org/drawingml/2006/main" name="FFN Maro">
  <a:themeElements>
    <a:clrScheme name="FNF">
      <a:dk1>
        <a:srgbClr val="004A7F"/>
      </a:dk1>
      <a:lt1>
        <a:srgbClr val="FFFFFF"/>
      </a:lt1>
      <a:dk2>
        <a:srgbClr val="E60080"/>
      </a:dk2>
      <a:lt2>
        <a:srgbClr val="41EAD4"/>
      </a:lt2>
      <a:accent1>
        <a:srgbClr val="004A7F"/>
      </a:accent1>
      <a:accent2>
        <a:srgbClr val="E60080"/>
      </a:accent2>
      <a:accent3>
        <a:srgbClr val="41EAD4"/>
      </a:accent3>
      <a:accent4>
        <a:srgbClr val="276692"/>
      </a:accent4>
      <a:accent5>
        <a:srgbClr val="EC51A1"/>
      </a:accent5>
      <a:accent6>
        <a:srgbClr val="F6B2D5"/>
      </a:accent6>
      <a:hlink>
        <a:srgbClr val="276692"/>
      </a:hlink>
      <a:folHlink>
        <a:srgbClr val="789FBB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882E0C-706C-4CF5-8739-C1BE9230D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FFN Maroc - Document </Template>
  <TotalTime>0</TotalTime>
  <Pages>1</Pages>
  <Words>579</Words>
  <Characters>3302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FFN Maroc - Lettre</vt:lpstr>
      <vt:lpstr>FFN Maroc - Lettre</vt:lpstr>
    </vt:vector>
  </TitlesOfParts>
  <Manager>Olaf Kellerhoff, Directeur du Projet</Manager>
  <Company>Friedrich-Naumann-Stiftung für die Freiheit</Company>
  <LinksUpToDate>false</LinksUpToDate>
  <CharactersWithSpaces>3874</CharactersWithSpaces>
  <SharedDoc>false</SharedDoc>
  <HyperlinkBase>www.ffnmaroc.org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FFN Maroc - Lettre</dc:title>
  <dc:creator>lr_office</dc:creator>
  <cp:keywords>document, Maroc, Marokko, Morocco, FNF, FFLettre, Fondation Friedrich Naumann pour la Liberté</cp:keywords>
  <dc:description>Fondation Friedrich Naumann pour la Liberté, 11, Rue Taza, 10020 Rabat (Hassan), +212 5 37 77 75 09</dc:description>
  <cp:lastModifiedBy>Bourjij Chaimae</cp:lastModifiedBy>
  <cp:revision>4</cp:revision>
  <cp:lastPrinted>2017-02-16T09:51:00Z</cp:lastPrinted>
  <dcterms:created xsi:type="dcterms:W3CDTF">2022-01-14T08:56:00Z</dcterms:created>
  <dcterms:modified xsi:type="dcterms:W3CDTF">2022-01-14T11:47:00Z</dcterms:modified>
  <cp:category>FFN Maroc, Corespondence</cp:category>
</cp:coreProperties>
</file>